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09" w:rsidRPr="005E04EF" w:rsidRDefault="006D7A8C" w:rsidP="006422BA">
      <w:pPr>
        <w:ind w:left="-567" w:firstLine="720"/>
        <w:jc w:val="center"/>
        <w:rPr>
          <w:rFonts w:ascii="Calibri" w:hAnsi="Calibri"/>
          <w:b/>
          <w:color w:val="0000FF"/>
          <w:sz w:val="48"/>
          <w:szCs w:val="48"/>
        </w:rPr>
      </w:pPr>
      <w:r w:rsidRPr="00F1142E">
        <w:rPr>
          <w:noProof/>
        </w:rPr>
        <w:drawing>
          <wp:anchor distT="0" distB="0" distL="114300" distR="114300" simplePos="0" relativeHeight="251657728" behindDoc="0" locked="0" layoutInCell="1" allowOverlap="1" wp14:anchorId="7837BD74" wp14:editId="0D6C0521">
            <wp:simplePos x="0" y="0"/>
            <wp:positionH relativeFrom="margin">
              <wp:posOffset>-571500</wp:posOffset>
            </wp:positionH>
            <wp:positionV relativeFrom="margin">
              <wp:posOffset>45720</wp:posOffset>
            </wp:positionV>
            <wp:extent cx="1939925" cy="1701800"/>
            <wp:effectExtent l="0" t="0" r="3175" b="0"/>
            <wp:wrapSquare wrapText="bothSides"/>
            <wp:docPr id="21" name="Picture 21" descr="UB 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B logo_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09" w:rsidRPr="00F1142E">
        <w:rPr>
          <w:rFonts w:ascii="Calibri" w:hAnsi="Calibri"/>
          <w:b/>
          <w:color w:val="0000FF"/>
          <w:sz w:val="48"/>
          <w:szCs w:val="48"/>
        </w:rPr>
        <w:t xml:space="preserve">Upper Beeding Primary </w:t>
      </w:r>
      <w:r w:rsidR="00F84AB5" w:rsidRPr="00F1142E">
        <w:rPr>
          <w:rFonts w:ascii="Calibri" w:hAnsi="Calibri"/>
          <w:b/>
          <w:color w:val="0000FF"/>
          <w:sz w:val="48"/>
          <w:szCs w:val="48"/>
        </w:rPr>
        <w:t>S</w:t>
      </w:r>
      <w:r w:rsidR="00867109" w:rsidRPr="00F1142E">
        <w:rPr>
          <w:rFonts w:ascii="Calibri" w:hAnsi="Calibri"/>
          <w:b/>
          <w:color w:val="0000FF"/>
          <w:sz w:val="48"/>
          <w:szCs w:val="48"/>
        </w:rPr>
        <w:t>chool</w:t>
      </w:r>
    </w:p>
    <w:p w:rsidR="00867109" w:rsidRPr="005E04EF" w:rsidRDefault="00867109" w:rsidP="00867109">
      <w:pPr>
        <w:jc w:val="center"/>
        <w:rPr>
          <w:rFonts w:ascii="Calibri" w:hAnsi="Calibri"/>
          <w:b/>
          <w:sz w:val="28"/>
          <w:szCs w:val="28"/>
        </w:rPr>
      </w:pPr>
      <w:r w:rsidRPr="005E04EF">
        <w:rPr>
          <w:rFonts w:ascii="Calibri" w:hAnsi="Calibri"/>
          <w:b/>
          <w:sz w:val="28"/>
          <w:szCs w:val="28"/>
        </w:rPr>
        <w:t>School Road, Upper Beeding, BN44 3HY.</w:t>
      </w:r>
    </w:p>
    <w:p w:rsidR="00330AB6" w:rsidRDefault="00867109" w:rsidP="005E04EF">
      <w:pPr>
        <w:jc w:val="center"/>
        <w:rPr>
          <w:rFonts w:ascii="Calibri" w:hAnsi="Calibri"/>
          <w:b/>
          <w:sz w:val="28"/>
          <w:szCs w:val="28"/>
        </w:rPr>
      </w:pPr>
      <w:r w:rsidRPr="005E04EF">
        <w:rPr>
          <w:rFonts w:ascii="Calibri" w:hAnsi="Calibri"/>
          <w:b/>
          <w:sz w:val="28"/>
          <w:szCs w:val="28"/>
        </w:rPr>
        <w:t xml:space="preserve">Tel: 01903 812288 </w:t>
      </w:r>
      <w:r w:rsidRPr="005E04EF">
        <w:rPr>
          <w:rFonts w:ascii="Calibri" w:hAnsi="Calibri"/>
          <w:b/>
          <w:sz w:val="28"/>
          <w:szCs w:val="28"/>
        </w:rPr>
        <w:tab/>
        <w:t xml:space="preserve">Fax: 01903 816401  </w:t>
      </w:r>
    </w:p>
    <w:p w:rsidR="005E04EF" w:rsidRPr="00AA3ACD" w:rsidRDefault="005E04EF" w:rsidP="005E04EF">
      <w:pPr>
        <w:jc w:val="center"/>
        <w:rPr>
          <w:rFonts w:ascii="Calibri" w:hAnsi="Calibri" w:cs="Calibri"/>
          <w:b/>
          <w:sz w:val="24"/>
          <w:szCs w:val="24"/>
        </w:rPr>
      </w:pPr>
      <w:r w:rsidRPr="00AA3ACD">
        <w:rPr>
          <w:rFonts w:ascii="Calibri" w:hAnsi="Calibri" w:cs="Calibri"/>
          <w:b/>
          <w:sz w:val="24"/>
          <w:szCs w:val="24"/>
        </w:rPr>
        <w:t>Email:</w:t>
      </w:r>
      <w:r w:rsidR="00330AB6">
        <w:rPr>
          <w:rFonts w:ascii="Calibri" w:hAnsi="Calibri" w:cs="Calibri"/>
          <w:b/>
          <w:sz w:val="24"/>
          <w:szCs w:val="24"/>
        </w:rPr>
        <w:t xml:space="preserve"> </w:t>
      </w:r>
      <w:r w:rsidRPr="00AA3ACD">
        <w:rPr>
          <w:rFonts w:ascii="Calibri" w:hAnsi="Calibri" w:cs="Calibri"/>
          <w:b/>
          <w:sz w:val="24"/>
          <w:szCs w:val="24"/>
        </w:rPr>
        <w:t>office@upperbeeding.w-sussex.sch.uk</w:t>
      </w:r>
    </w:p>
    <w:p w:rsidR="00867109" w:rsidRPr="00385D2E" w:rsidRDefault="005E04EF" w:rsidP="00385D2E">
      <w:pPr>
        <w:jc w:val="center"/>
        <w:rPr>
          <w:rFonts w:ascii="Calibri" w:hAnsi="Calibri" w:cs="Calibri"/>
          <w:b/>
          <w:sz w:val="24"/>
          <w:szCs w:val="24"/>
        </w:rPr>
      </w:pPr>
      <w:r w:rsidRPr="00AA3ACD">
        <w:rPr>
          <w:rFonts w:ascii="Calibri" w:hAnsi="Calibri" w:cs="Calibri"/>
          <w:b/>
          <w:sz w:val="24"/>
          <w:szCs w:val="24"/>
        </w:rPr>
        <w:t>Website: https://upper-beeding.eschools.co.uk/</w:t>
      </w:r>
      <w:r w:rsidR="00F45C58">
        <w:rPr>
          <w:rFonts w:ascii="Calibri" w:hAnsi="Calibri" w:cs="Calibri"/>
          <w:b/>
          <w:sz w:val="24"/>
          <w:szCs w:val="24"/>
        </w:rPr>
        <w:t>web</w:t>
      </w:r>
    </w:p>
    <w:p w:rsidR="00867109" w:rsidRDefault="00867109" w:rsidP="00867109">
      <w:pPr>
        <w:ind w:left="2040"/>
        <w:jc w:val="center"/>
        <w:rPr>
          <w:rFonts w:ascii="Calibri" w:hAnsi="Calibri"/>
          <w:b/>
          <w:sz w:val="28"/>
          <w:szCs w:val="28"/>
        </w:rPr>
      </w:pPr>
      <w:r w:rsidRPr="005E04EF">
        <w:rPr>
          <w:rFonts w:ascii="Calibri" w:hAnsi="Calibri"/>
          <w:b/>
          <w:sz w:val="28"/>
          <w:szCs w:val="28"/>
        </w:rPr>
        <w:t>Head</w:t>
      </w:r>
      <w:r w:rsidR="00B3442A">
        <w:rPr>
          <w:rFonts w:ascii="Calibri" w:hAnsi="Calibri"/>
          <w:b/>
          <w:sz w:val="28"/>
          <w:szCs w:val="28"/>
        </w:rPr>
        <w:t>t</w:t>
      </w:r>
      <w:r w:rsidRPr="005E04EF">
        <w:rPr>
          <w:rFonts w:ascii="Calibri" w:hAnsi="Calibri"/>
          <w:b/>
          <w:sz w:val="28"/>
          <w:szCs w:val="28"/>
        </w:rPr>
        <w:t>eacher: Mrs R Linford</w:t>
      </w:r>
    </w:p>
    <w:p w:rsidR="008147FF" w:rsidRPr="00DB5221" w:rsidRDefault="008147FF" w:rsidP="008147FF">
      <w:pPr>
        <w:rPr>
          <w:rFonts w:ascii="Calibri" w:hAnsi="Calibri" w:cs="Calibri"/>
          <w:sz w:val="12"/>
          <w:szCs w:val="22"/>
        </w:rPr>
      </w:pPr>
    </w:p>
    <w:p w:rsidR="007F6D3F" w:rsidRDefault="007F6D3F" w:rsidP="00255BAE">
      <w:pPr>
        <w:ind w:left="1320" w:firstLine="720"/>
        <w:jc w:val="center"/>
        <w:rPr>
          <w:rFonts w:ascii="Calibri" w:hAnsi="Calibri" w:cs="Calibri"/>
          <w:b/>
          <w:sz w:val="18"/>
          <w:szCs w:val="28"/>
          <w:u w:val="single"/>
        </w:rPr>
      </w:pPr>
    </w:p>
    <w:p w:rsidR="00CC6630" w:rsidRPr="00CA61E9" w:rsidRDefault="00CC6630" w:rsidP="00255BAE">
      <w:pPr>
        <w:ind w:left="1320" w:firstLine="720"/>
        <w:jc w:val="center"/>
        <w:rPr>
          <w:rFonts w:ascii="Calibri" w:hAnsi="Calibri" w:cs="Calibri"/>
          <w:b/>
          <w:sz w:val="18"/>
          <w:szCs w:val="28"/>
          <w:u w:val="single"/>
        </w:rPr>
      </w:pPr>
    </w:p>
    <w:p w:rsidR="00A94131" w:rsidRPr="00CA61E9" w:rsidRDefault="00EF2CC3" w:rsidP="00255BAE">
      <w:pPr>
        <w:ind w:left="1320" w:firstLine="720"/>
        <w:jc w:val="center"/>
        <w:rPr>
          <w:rFonts w:asciiTheme="minorHAnsi" w:hAnsiTheme="minorHAnsi" w:cstheme="minorHAnsi"/>
          <w:sz w:val="12"/>
          <w:szCs w:val="22"/>
        </w:rPr>
      </w:pPr>
      <w:r>
        <w:rPr>
          <w:rFonts w:ascii="Calibri" w:hAnsi="Calibri" w:cs="Calibri"/>
          <w:b/>
          <w:sz w:val="32"/>
          <w:szCs w:val="28"/>
          <w:u w:val="single"/>
        </w:rPr>
        <w:t>Spring 0</w:t>
      </w:r>
      <w:r w:rsidR="00C33CEA">
        <w:rPr>
          <w:rFonts w:ascii="Calibri" w:hAnsi="Calibri" w:cs="Calibri"/>
          <w:b/>
          <w:sz w:val="32"/>
          <w:szCs w:val="28"/>
          <w:u w:val="single"/>
        </w:rPr>
        <w:t>2</w:t>
      </w:r>
      <w:r w:rsidR="002D100B" w:rsidRPr="004B3037">
        <w:rPr>
          <w:rFonts w:ascii="Calibri" w:hAnsi="Calibri" w:cs="Calibri"/>
          <w:b/>
          <w:sz w:val="32"/>
          <w:szCs w:val="28"/>
          <w:u w:val="single"/>
        </w:rPr>
        <w:t xml:space="preserve"> </w:t>
      </w:r>
      <w:r w:rsidR="005D7ACF" w:rsidRPr="004B3037">
        <w:rPr>
          <w:rFonts w:ascii="Calibri" w:hAnsi="Calibri" w:cs="Calibri"/>
          <w:b/>
          <w:sz w:val="32"/>
          <w:szCs w:val="28"/>
          <w:u w:val="single"/>
        </w:rPr>
        <w:t>–</w:t>
      </w:r>
      <w:r w:rsidR="00A94131" w:rsidRPr="004B3037">
        <w:rPr>
          <w:rFonts w:ascii="Calibri" w:hAnsi="Calibri" w:cs="Calibri"/>
          <w:b/>
          <w:sz w:val="32"/>
          <w:szCs w:val="28"/>
          <w:u w:val="single"/>
        </w:rPr>
        <w:t xml:space="preserve"> </w:t>
      </w:r>
      <w:r w:rsidR="00D24A75">
        <w:rPr>
          <w:rFonts w:ascii="Calibri" w:hAnsi="Calibri" w:cs="Calibri"/>
          <w:b/>
          <w:sz w:val="32"/>
          <w:szCs w:val="28"/>
          <w:u w:val="single"/>
        </w:rPr>
        <w:t>Tuesday 23rd</w:t>
      </w:r>
      <w:r w:rsidR="008C4B7F">
        <w:rPr>
          <w:rFonts w:ascii="Calibri" w:hAnsi="Calibri" w:cs="Calibri"/>
          <w:b/>
          <w:sz w:val="32"/>
          <w:szCs w:val="28"/>
          <w:u w:val="single"/>
        </w:rPr>
        <w:t xml:space="preserve"> January</w:t>
      </w:r>
    </w:p>
    <w:p w:rsidR="00063575" w:rsidRDefault="00063575" w:rsidP="00902D7C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6B14D7" w:rsidRDefault="0038410A" w:rsidP="00EF2CC3">
      <w:pPr>
        <w:ind w:left="-567"/>
        <w:rPr>
          <w:rFonts w:asciiTheme="minorHAnsi" w:hAnsiTheme="minorHAnsi" w:cstheme="minorHAnsi"/>
          <w:sz w:val="22"/>
          <w:szCs w:val="22"/>
        </w:rPr>
      </w:pPr>
      <w:r w:rsidRPr="00167795">
        <w:rPr>
          <w:rFonts w:asciiTheme="minorHAnsi" w:hAnsiTheme="minorHAnsi" w:cstheme="minorHAnsi"/>
          <w:sz w:val="22"/>
          <w:szCs w:val="22"/>
        </w:rPr>
        <w:t>Dear Parent</w:t>
      </w:r>
      <w:r w:rsidR="00CB5AD1" w:rsidRPr="00167795">
        <w:rPr>
          <w:rFonts w:asciiTheme="minorHAnsi" w:hAnsiTheme="minorHAnsi" w:cstheme="minorHAnsi"/>
          <w:sz w:val="22"/>
          <w:szCs w:val="22"/>
        </w:rPr>
        <w:t>s</w:t>
      </w:r>
    </w:p>
    <w:p w:rsidR="0029610C" w:rsidRDefault="0029610C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A22EB3" w:rsidRPr="00EC133E" w:rsidRDefault="00EC133E" w:rsidP="009C616F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There are lots of events planned for parents and families over the next few weeks and we </w:t>
      </w:r>
      <w:r w:rsidR="00552607">
        <w:rPr>
          <w:rFonts w:asciiTheme="minorHAnsi" w:hAnsiTheme="minorHAnsi" w:cstheme="minorHAnsi"/>
          <w:sz w:val="22"/>
          <w:szCs w:val="22"/>
        </w:rPr>
        <w:t>look forward to seeing you at these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55260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Many </w:t>
      </w:r>
      <w:r w:rsidR="00552607">
        <w:rPr>
          <w:rFonts w:asciiTheme="minorHAnsi" w:hAnsiTheme="minorHAnsi" w:cstheme="minorHAnsi"/>
          <w:sz w:val="22"/>
          <w:szCs w:val="22"/>
        </w:rPr>
        <w:t xml:space="preserve">of our </w:t>
      </w:r>
      <w:r>
        <w:rPr>
          <w:rFonts w:asciiTheme="minorHAnsi" w:hAnsiTheme="minorHAnsi" w:cstheme="minorHAnsi"/>
          <w:sz w:val="22"/>
          <w:szCs w:val="22"/>
        </w:rPr>
        <w:t xml:space="preserve">children and </w:t>
      </w:r>
      <w:r w:rsidR="00552607">
        <w:rPr>
          <w:rFonts w:asciiTheme="minorHAnsi" w:hAnsiTheme="minorHAnsi" w:cstheme="minorHAnsi"/>
          <w:sz w:val="22"/>
          <w:szCs w:val="22"/>
        </w:rPr>
        <w:t xml:space="preserve">their </w:t>
      </w:r>
      <w:r>
        <w:rPr>
          <w:rFonts w:asciiTheme="minorHAnsi" w:hAnsiTheme="minorHAnsi" w:cstheme="minorHAnsi"/>
          <w:sz w:val="22"/>
          <w:szCs w:val="22"/>
        </w:rPr>
        <w:t>parents are looking forward to our annual visit to the O2</w:t>
      </w:r>
      <w:r w:rsidR="00552607">
        <w:rPr>
          <w:rFonts w:asciiTheme="minorHAnsi" w:hAnsiTheme="minorHAnsi" w:cstheme="minorHAnsi"/>
          <w:sz w:val="22"/>
          <w:szCs w:val="22"/>
        </w:rPr>
        <w:t xml:space="preserve"> next week</w:t>
      </w:r>
      <w:r w:rsidR="00353F58">
        <w:rPr>
          <w:rFonts w:asciiTheme="minorHAnsi" w:hAnsiTheme="minorHAnsi" w:cstheme="minorHAnsi"/>
          <w:sz w:val="22"/>
          <w:szCs w:val="22"/>
        </w:rPr>
        <w:t>.</w:t>
      </w:r>
    </w:p>
    <w:p w:rsidR="00A22EB3" w:rsidRDefault="00A22EB3" w:rsidP="009C616F">
      <w:pPr>
        <w:ind w:left="-567"/>
        <w:rPr>
          <w:rFonts w:asciiTheme="minorHAnsi" w:hAnsiTheme="minorHAnsi" w:cstheme="minorHAnsi"/>
          <w:b/>
          <w:sz w:val="22"/>
          <w:szCs w:val="22"/>
        </w:rPr>
      </w:pPr>
    </w:p>
    <w:p w:rsidR="009C616F" w:rsidRDefault="008E7985" w:rsidP="009C616F">
      <w:pPr>
        <w:ind w:left="-567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4BF51FBB" wp14:editId="15CF1FDA">
            <wp:simplePos x="0" y="0"/>
            <wp:positionH relativeFrom="column">
              <wp:posOffset>5810250</wp:posOffset>
            </wp:positionH>
            <wp:positionV relativeFrom="paragraph">
              <wp:posOffset>139065</wp:posOffset>
            </wp:positionV>
            <wp:extent cx="609600" cy="609600"/>
            <wp:effectExtent l="0" t="0" r="0" b="0"/>
            <wp:wrapSquare wrapText="bothSides"/>
            <wp:docPr id="20" name="Picture 20" descr="C:\Users\staff\AppData\Local\Microsoft\Windows\Temporary Internet Files\Content.IE5\6K1L0K28\pitr-Medicine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AppData\Local\Microsoft\Windows\Temporary Internet Files\Content.IE5\6K1L0K28\pitr-Medicine-icon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6F">
        <w:rPr>
          <w:rFonts w:asciiTheme="minorHAnsi" w:hAnsiTheme="minorHAnsi" w:cstheme="minorHAnsi"/>
          <w:b/>
          <w:sz w:val="22"/>
          <w:szCs w:val="22"/>
        </w:rPr>
        <w:t>Medicines in School</w:t>
      </w:r>
    </w:p>
    <w:p w:rsidR="009C616F" w:rsidRDefault="009C616F" w:rsidP="009C616F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8C4B7F">
        <w:rPr>
          <w:rFonts w:asciiTheme="minorHAnsi" w:hAnsiTheme="minorHAnsi" w:cstheme="minorHAnsi"/>
          <w:sz w:val="22"/>
          <w:szCs w:val="22"/>
        </w:rPr>
        <w:t>hild</w:t>
      </w:r>
      <w:r w:rsidR="00552607">
        <w:rPr>
          <w:rFonts w:asciiTheme="minorHAnsi" w:hAnsiTheme="minorHAnsi" w:cstheme="minorHAnsi"/>
          <w:sz w:val="22"/>
          <w:szCs w:val="22"/>
        </w:rPr>
        <w:t>ren will be coming home today</w:t>
      </w:r>
      <w:r w:rsidRPr="008C4B7F">
        <w:rPr>
          <w:rFonts w:asciiTheme="minorHAnsi" w:hAnsiTheme="minorHAnsi" w:cstheme="minorHAnsi"/>
          <w:sz w:val="22"/>
          <w:szCs w:val="22"/>
        </w:rPr>
        <w:t xml:space="preserve"> with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Pr="008C4B7F">
        <w:rPr>
          <w:rFonts w:asciiTheme="minorHAnsi" w:hAnsiTheme="minorHAnsi" w:cstheme="minorHAnsi"/>
          <w:sz w:val="22"/>
          <w:szCs w:val="22"/>
        </w:rPr>
        <w:t>Parent/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8C4B7F">
        <w:rPr>
          <w:rFonts w:asciiTheme="minorHAnsi" w:hAnsiTheme="minorHAnsi" w:cstheme="minorHAnsi"/>
          <w:sz w:val="22"/>
          <w:szCs w:val="22"/>
        </w:rPr>
        <w:t>uardian consent to adminis</w:t>
      </w:r>
      <w:r>
        <w:rPr>
          <w:rFonts w:asciiTheme="minorHAnsi" w:hAnsiTheme="minorHAnsi" w:cstheme="minorHAnsi"/>
          <w:sz w:val="22"/>
          <w:szCs w:val="22"/>
        </w:rPr>
        <w:t>ter</w:t>
      </w:r>
      <w:r w:rsidRPr="008C4B7F">
        <w:rPr>
          <w:rFonts w:asciiTheme="minorHAnsi" w:hAnsiTheme="minorHAnsi" w:cstheme="minorHAnsi"/>
          <w:sz w:val="22"/>
          <w:szCs w:val="22"/>
        </w:rPr>
        <w:t xml:space="preserve"> short term </w:t>
      </w:r>
      <w:r>
        <w:rPr>
          <w:rFonts w:asciiTheme="minorHAnsi" w:hAnsiTheme="minorHAnsi" w:cstheme="minorHAnsi"/>
          <w:sz w:val="22"/>
          <w:szCs w:val="22"/>
        </w:rPr>
        <w:t>non prescribed ad-hoc medicines</w:t>
      </w:r>
      <w:r w:rsidR="00552607">
        <w:rPr>
          <w:rFonts w:asciiTheme="minorHAnsi" w:hAnsiTheme="minorHAnsi" w:cstheme="minorHAnsi"/>
          <w:sz w:val="22"/>
          <w:szCs w:val="22"/>
        </w:rPr>
        <w:t xml:space="preserve">, together with </w:t>
      </w:r>
      <w:r>
        <w:rPr>
          <w:rFonts w:asciiTheme="minorHAnsi" w:hAnsiTheme="minorHAnsi" w:cstheme="minorHAnsi"/>
          <w:sz w:val="22"/>
          <w:szCs w:val="22"/>
        </w:rPr>
        <w:t>a Pupil Health information form.  Could you please complete and return these forms to the school office no later than Monday 29</w:t>
      </w:r>
      <w:r w:rsidRPr="008C4B7F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January. </w:t>
      </w:r>
      <w:r w:rsidR="0055260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letter with further information </w:t>
      </w:r>
      <w:r w:rsidR="00552607">
        <w:rPr>
          <w:rFonts w:asciiTheme="minorHAnsi" w:hAnsiTheme="minorHAnsi" w:cstheme="minorHAnsi"/>
          <w:sz w:val="22"/>
          <w:szCs w:val="22"/>
        </w:rPr>
        <w:t>regarding this is being emailed to parents today.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883F48" w:rsidRDefault="00883F48" w:rsidP="00EF2CC3">
      <w:pPr>
        <w:ind w:left="-567"/>
        <w:rPr>
          <w:rFonts w:asciiTheme="minorHAnsi" w:hAnsiTheme="minorHAnsi" w:cstheme="minorHAnsi"/>
          <w:b/>
          <w:sz w:val="22"/>
          <w:szCs w:val="22"/>
        </w:rPr>
      </w:pPr>
    </w:p>
    <w:p w:rsidR="008C4B7F" w:rsidRDefault="008E7985" w:rsidP="00EF2CC3">
      <w:pPr>
        <w:ind w:left="-567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6DF77627" wp14:editId="497C988C">
            <wp:simplePos x="0" y="0"/>
            <wp:positionH relativeFrom="column">
              <wp:posOffset>-390525</wp:posOffset>
            </wp:positionH>
            <wp:positionV relativeFrom="paragraph">
              <wp:posOffset>67310</wp:posOffset>
            </wp:positionV>
            <wp:extent cx="590550" cy="590550"/>
            <wp:effectExtent l="0" t="0" r="0" b="0"/>
            <wp:wrapSquare wrapText="bothSides"/>
            <wp:docPr id="19" name="Picture 19" descr="C:\Users\staff\AppData\Local\Microsoft\Windows\Temporary Internet Files\Content.IE5\XJ4F1M91\768px-Climber_silhouett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AppData\Local\Microsoft\Windows\Temporary Internet Files\Content.IE5\XJ4F1M91\768px-Climber_silhouette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7F" w:rsidRPr="008C4B7F">
        <w:rPr>
          <w:rFonts w:asciiTheme="minorHAnsi" w:hAnsiTheme="minorHAnsi" w:cstheme="minorHAnsi"/>
          <w:b/>
          <w:sz w:val="22"/>
          <w:szCs w:val="22"/>
        </w:rPr>
        <w:t xml:space="preserve">Current </w:t>
      </w:r>
      <w:proofErr w:type="spellStart"/>
      <w:r w:rsidR="008C4B7F" w:rsidRPr="008C4B7F">
        <w:rPr>
          <w:rFonts w:asciiTheme="minorHAnsi" w:hAnsiTheme="minorHAnsi" w:cstheme="minorHAnsi"/>
          <w:b/>
          <w:sz w:val="22"/>
          <w:szCs w:val="22"/>
        </w:rPr>
        <w:t>Yr</w:t>
      </w:r>
      <w:proofErr w:type="spellEnd"/>
      <w:r w:rsidR="00CC663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C4B7F" w:rsidRPr="008C4B7F">
        <w:rPr>
          <w:rFonts w:asciiTheme="minorHAnsi" w:hAnsiTheme="minorHAnsi" w:cstheme="minorHAnsi"/>
          <w:b/>
          <w:sz w:val="22"/>
          <w:szCs w:val="22"/>
        </w:rPr>
        <w:t>4/</w:t>
      </w:r>
      <w:proofErr w:type="gramStart"/>
      <w:r w:rsidR="008C4B7F" w:rsidRPr="008C4B7F">
        <w:rPr>
          <w:rFonts w:asciiTheme="minorHAnsi" w:hAnsiTheme="minorHAnsi" w:cstheme="minorHAnsi"/>
          <w:b/>
          <w:sz w:val="22"/>
          <w:szCs w:val="22"/>
        </w:rPr>
        <w:t xml:space="preserve">5 </w:t>
      </w:r>
      <w:r w:rsidR="00A22EB3">
        <w:rPr>
          <w:rFonts w:asciiTheme="minorHAnsi" w:hAnsiTheme="minorHAnsi" w:cstheme="minorHAnsi"/>
          <w:b/>
          <w:sz w:val="22"/>
          <w:szCs w:val="22"/>
        </w:rPr>
        <w:t xml:space="preserve"> -</w:t>
      </w:r>
      <w:proofErr w:type="gramEnd"/>
      <w:r w:rsidR="00A22EB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C4B7F" w:rsidRPr="008C4B7F">
        <w:rPr>
          <w:rFonts w:asciiTheme="minorHAnsi" w:hAnsiTheme="minorHAnsi" w:cstheme="minorHAnsi"/>
          <w:b/>
          <w:sz w:val="22"/>
          <w:szCs w:val="22"/>
        </w:rPr>
        <w:t xml:space="preserve">Residential </w:t>
      </w:r>
      <w:r w:rsidR="00552607">
        <w:rPr>
          <w:rFonts w:asciiTheme="minorHAnsi" w:hAnsiTheme="minorHAnsi" w:cstheme="minorHAnsi"/>
          <w:b/>
          <w:sz w:val="22"/>
          <w:szCs w:val="22"/>
        </w:rPr>
        <w:t>P</w:t>
      </w:r>
      <w:r w:rsidR="00A22EB3">
        <w:rPr>
          <w:rFonts w:asciiTheme="minorHAnsi" w:hAnsiTheme="minorHAnsi" w:cstheme="minorHAnsi"/>
          <w:b/>
          <w:sz w:val="22"/>
          <w:szCs w:val="22"/>
        </w:rPr>
        <w:t>resentation</w:t>
      </w:r>
      <w:r w:rsidR="008C4B7F" w:rsidRPr="008C4B7F">
        <w:rPr>
          <w:rFonts w:asciiTheme="minorHAnsi" w:hAnsiTheme="minorHAnsi" w:cstheme="minorHAnsi"/>
          <w:b/>
          <w:sz w:val="22"/>
          <w:szCs w:val="22"/>
        </w:rPr>
        <w:t xml:space="preserve"> 2018/19</w:t>
      </w:r>
      <w:r w:rsidR="00A22EB3">
        <w:rPr>
          <w:rFonts w:asciiTheme="minorHAnsi" w:hAnsiTheme="minorHAnsi" w:cstheme="minorHAnsi"/>
          <w:b/>
          <w:sz w:val="22"/>
          <w:szCs w:val="22"/>
        </w:rPr>
        <w:t xml:space="preserve"> – Thursday 25</w:t>
      </w:r>
      <w:r w:rsidR="00A22EB3" w:rsidRPr="00A22EB3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A22EB3">
        <w:rPr>
          <w:rFonts w:asciiTheme="minorHAnsi" w:hAnsiTheme="minorHAnsi" w:cstheme="minorHAnsi"/>
          <w:b/>
          <w:sz w:val="22"/>
          <w:szCs w:val="22"/>
        </w:rPr>
        <w:t xml:space="preserve"> January 2:30pm</w:t>
      </w:r>
    </w:p>
    <w:p w:rsidR="008C4B7F" w:rsidRPr="00A22EB3" w:rsidRDefault="00A22EB3" w:rsidP="00EF2CC3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Mr Jones will be talking to all the children in Year 4 and Year 5 about our residential trip </w:t>
      </w:r>
      <w:r w:rsidR="00552607">
        <w:rPr>
          <w:rFonts w:asciiTheme="minorHAnsi" w:hAnsiTheme="minorHAnsi" w:cstheme="minorHAnsi"/>
          <w:sz w:val="22"/>
          <w:szCs w:val="22"/>
        </w:rPr>
        <w:t xml:space="preserve">planned </w:t>
      </w:r>
      <w:r>
        <w:rPr>
          <w:rFonts w:asciiTheme="minorHAnsi" w:hAnsiTheme="minorHAnsi" w:cstheme="minorHAnsi"/>
          <w:sz w:val="22"/>
          <w:szCs w:val="22"/>
        </w:rPr>
        <w:t xml:space="preserve">for 2018/2019 and </w:t>
      </w:r>
      <w:r w:rsidR="00CC6630">
        <w:rPr>
          <w:rFonts w:asciiTheme="minorHAnsi" w:hAnsiTheme="minorHAnsi" w:cstheme="minorHAnsi"/>
          <w:sz w:val="22"/>
          <w:szCs w:val="22"/>
        </w:rPr>
        <w:t>parents</w:t>
      </w:r>
      <w:r>
        <w:rPr>
          <w:rFonts w:asciiTheme="minorHAnsi" w:hAnsiTheme="minorHAnsi" w:cstheme="minorHAnsi"/>
          <w:sz w:val="22"/>
          <w:szCs w:val="22"/>
        </w:rPr>
        <w:t xml:space="preserve"> are invited to ask questions </w:t>
      </w:r>
      <w:r w:rsidR="00552607">
        <w:rPr>
          <w:rFonts w:asciiTheme="minorHAnsi" w:hAnsiTheme="minorHAnsi" w:cstheme="minorHAnsi"/>
          <w:sz w:val="22"/>
          <w:szCs w:val="22"/>
        </w:rPr>
        <w:t>they may have regarding this.</w:t>
      </w:r>
      <w:r>
        <w:rPr>
          <w:rFonts w:asciiTheme="minorHAnsi" w:hAnsiTheme="minorHAnsi" w:cstheme="minorHAnsi"/>
          <w:sz w:val="22"/>
          <w:szCs w:val="22"/>
        </w:rPr>
        <w:t xml:space="preserve"> Due to potential pupil numbers</w:t>
      </w:r>
      <w:r w:rsidR="00552607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we have decided to change our residential venue and we are all very excited to have booked Little Canada (PGL) </w:t>
      </w:r>
      <w:r w:rsidR="00552607">
        <w:rPr>
          <w:rFonts w:asciiTheme="minorHAnsi" w:hAnsiTheme="minorHAnsi" w:cstheme="minorHAnsi"/>
          <w:sz w:val="22"/>
          <w:szCs w:val="22"/>
        </w:rPr>
        <w:t>on the Isle of Wight. If you are able</w:t>
      </w:r>
      <w:r>
        <w:rPr>
          <w:rFonts w:asciiTheme="minorHAnsi" w:hAnsiTheme="minorHAnsi" w:cstheme="minorHAnsi"/>
          <w:sz w:val="22"/>
          <w:szCs w:val="22"/>
        </w:rPr>
        <w:t xml:space="preserve"> make the meeting</w:t>
      </w:r>
      <w:r w:rsidR="00DB40AC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please let us know by returning the </w:t>
      </w:r>
      <w:r w:rsidR="00552607">
        <w:rPr>
          <w:rFonts w:asciiTheme="minorHAnsi" w:hAnsiTheme="minorHAnsi" w:cstheme="minorHAnsi"/>
          <w:sz w:val="22"/>
          <w:szCs w:val="22"/>
        </w:rPr>
        <w:t xml:space="preserve">reply </w:t>
      </w:r>
      <w:r>
        <w:rPr>
          <w:rFonts w:asciiTheme="minorHAnsi" w:hAnsiTheme="minorHAnsi" w:cstheme="minorHAnsi"/>
          <w:sz w:val="22"/>
          <w:szCs w:val="22"/>
        </w:rPr>
        <w:t>slip on the letter sent out last week. If you have mispl</w:t>
      </w:r>
      <w:r w:rsidR="00DB40AC">
        <w:rPr>
          <w:rFonts w:asciiTheme="minorHAnsi" w:hAnsiTheme="minorHAnsi" w:cstheme="minorHAnsi"/>
          <w:sz w:val="22"/>
          <w:szCs w:val="22"/>
        </w:rPr>
        <w:t>aced the letter</w:t>
      </w:r>
      <w:r w:rsidR="00552607">
        <w:rPr>
          <w:rFonts w:asciiTheme="minorHAnsi" w:hAnsiTheme="minorHAnsi" w:cstheme="minorHAnsi"/>
          <w:sz w:val="22"/>
          <w:szCs w:val="22"/>
        </w:rPr>
        <w:t>, please let the o</w:t>
      </w:r>
      <w:r w:rsidR="00DB40AC">
        <w:rPr>
          <w:rFonts w:asciiTheme="minorHAnsi" w:hAnsiTheme="minorHAnsi" w:cstheme="minorHAnsi"/>
          <w:sz w:val="22"/>
          <w:szCs w:val="22"/>
        </w:rPr>
        <w:t>ffice know</w:t>
      </w:r>
      <w:r>
        <w:rPr>
          <w:rFonts w:asciiTheme="minorHAnsi" w:hAnsiTheme="minorHAnsi" w:cstheme="minorHAnsi"/>
          <w:sz w:val="22"/>
          <w:szCs w:val="22"/>
        </w:rPr>
        <w:t xml:space="preserve"> so</w:t>
      </w:r>
      <w:r w:rsidR="00552607">
        <w:rPr>
          <w:rFonts w:asciiTheme="minorHAnsi" w:hAnsiTheme="minorHAnsi" w:cstheme="minorHAnsi"/>
          <w:sz w:val="22"/>
          <w:szCs w:val="22"/>
        </w:rPr>
        <w:t xml:space="preserve"> have an idea of numbers</w:t>
      </w:r>
      <w:r>
        <w:rPr>
          <w:rFonts w:asciiTheme="minorHAnsi" w:hAnsiTheme="minorHAnsi" w:cstheme="minorHAnsi"/>
          <w:sz w:val="22"/>
          <w:szCs w:val="22"/>
        </w:rPr>
        <w:t>. Thank you.</w:t>
      </w:r>
    </w:p>
    <w:p w:rsidR="009C616F" w:rsidRDefault="008E7985" w:rsidP="00EF2CC3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81F23C8" wp14:editId="6DAC7F4D">
            <wp:simplePos x="0" y="0"/>
            <wp:positionH relativeFrom="column">
              <wp:posOffset>5762625</wp:posOffset>
            </wp:positionH>
            <wp:positionV relativeFrom="paragraph">
              <wp:posOffset>158750</wp:posOffset>
            </wp:positionV>
            <wp:extent cx="1027430" cy="704215"/>
            <wp:effectExtent l="0" t="0" r="1270" b="635"/>
            <wp:wrapSquare wrapText="bothSides"/>
            <wp:docPr id="12" name="Picture 12" descr="C:\Users\staff\AppData\Local\Microsoft\Windows\Temporary Internet Files\Content.IE5\XJ4F1M91\aprendizajes esperad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AppData\Local\Microsoft\Windows\Temporary Internet Files\Content.IE5\XJ4F1M91\aprendizajes esperados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B3" w:rsidRDefault="00A22EB3" w:rsidP="00A22EB3">
      <w:pPr>
        <w:ind w:left="-567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Maths Workshop – Tuesday 30</w:t>
      </w:r>
      <w:r w:rsidRPr="00A22EB3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sz w:val="22"/>
          <w:szCs w:val="22"/>
        </w:rPr>
        <w:t xml:space="preserve"> January 9:00 – 9:30</w:t>
      </w:r>
      <w:r w:rsidR="00386E8A">
        <w:rPr>
          <w:rFonts w:asciiTheme="minorHAnsi" w:hAnsiTheme="minorHAnsi" w:cstheme="minorHAnsi"/>
          <w:b/>
          <w:sz w:val="22"/>
          <w:szCs w:val="22"/>
        </w:rPr>
        <w:t xml:space="preserve"> (Year 2 – 6)</w:t>
      </w:r>
    </w:p>
    <w:p w:rsidR="00A22EB3" w:rsidRPr="00A22EB3" w:rsidRDefault="00A22EB3" w:rsidP="00A22EB3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Mrs Stringer and Mr Jones are hosting a workshop for parents to find out how your children learn and use multiplication </w:t>
      </w:r>
      <w:r w:rsidR="00386E8A">
        <w:rPr>
          <w:rFonts w:asciiTheme="minorHAnsi" w:hAnsiTheme="minorHAnsi" w:cstheme="minorHAnsi"/>
          <w:sz w:val="22"/>
          <w:szCs w:val="22"/>
        </w:rPr>
        <w:t>strategies</w:t>
      </w:r>
      <w:r w:rsidR="00552607">
        <w:rPr>
          <w:rFonts w:asciiTheme="minorHAnsi" w:hAnsiTheme="minorHAnsi" w:cstheme="minorHAnsi"/>
          <w:sz w:val="22"/>
          <w:szCs w:val="22"/>
        </w:rPr>
        <w:t>,</w:t>
      </w:r>
      <w:r w:rsidR="00386E8A">
        <w:rPr>
          <w:rFonts w:asciiTheme="minorHAnsi" w:hAnsiTheme="minorHAnsi" w:cstheme="minorHAnsi"/>
          <w:sz w:val="22"/>
          <w:szCs w:val="22"/>
        </w:rPr>
        <w:t xml:space="preserve"> as well as embed their times table knowledge! Come and see the practical resources and strategies children use and how you can </w:t>
      </w:r>
      <w:r w:rsidR="00552607">
        <w:rPr>
          <w:rFonts w:asciiTheme="minorHAnsi" w:hAnsiTheme="minorHAnsi" w:cstheme="minorHAnsi"/>
          <w:sz w:val="22"/>
          <w:szCs w:val="22"/>
        </w:rPr>
        <w:t xml:space="preserve">help </w:t>
      </w:r>
      <w:proofErr w:type="gramStart"/>
      <w:r w:rsidR="00552607">
        <w:rPr>
          <w:rFonts w:asciiTheme="minorHAnsi" w:hAnsiTheme="minorHAnsi" w:cstheme="minorHAnsi"/>
          <w:sz w:val="22"/>
          <w:szCs w:val="22"/>
        </w:rPr>
        <w:t xml:space="preserve">support </w:t>
      </w:r>
      <w:r w:rsidR="00386E8A">
        <w:rPr>
          <w:rFonts w:asciiTheme="minorHAnsi" w:hAnsiTheme="minorHAnsi" w:cstheme="minorHAnsi"/>
          <w:sz w:val="22"/>
          <w:szCs w:val="22"/>
        </w:rPr>
        <w:t xml:space="preserve"> them</w:t>
      </w:r>
      <w:proofErr w:type="gramEnd"/>
      <w:r w:rsidR="00386E8A">
        <w:rPr>
          <w:rFonts w:asciiTheme="minorHAnsi" w:hAnsiTheme="minorHAnsi" w:cstheme="minorHAnsi"/>
          <w:sz w:val="22"/>
          <w:szCs w:val="22"/>
        </w:rPr>
        <w:t xml:space="preserve"> at home. Please return the slip sent out on t</w:t>
      </w:r>
      <w:r w:rsidR="00552607">
        <w:rPr>
          <w:rFonts w:asciiTheme="minorHAnsi" w:hAnsiTheme="minorHAnsi" w:cstheme="minorHAnsi"/>
          <w:sz w:val="22"/>
          <w:szCs w:val="22"/>
        </w:rPr>
        <w:t>he letter last week or let the o</w:t>
      </w:r>
      <w:r w:rsidR="00386E8A">
        <w:rPr>
          <w:rFonts w:asciiTheme="minorHAnsi" w:hAnsiTheme="minorHAnsi" w:cstheme="minorHAnsi"/>
          <w:sz w:val="22"/>
          <w:szCs w:val="22"/>
        </w:rPr>
        <w:t>ffice know.</w:t>
      </w:r>
    </w:p>
    <w:p w:rsidR="00A22EB3" w:rsidRDefault="00A22EB3" w:rsidP="00A22EB3">
      <w:pPr>
        <w:ind w:left="-567"/>
        <w:rPr>
          <w:rFonts w:asciiTheme="minorHAnsi" w:hAnsiTheme="minorHAnsi" w:cstheme="minorHAnsi"/>
          <w:b/>
          <w:sz w:val="22"/>
          <w:szCs w:val="22"/>
        </w:rPr>
      </w:pPr>
    </w:p>
    <w:p w:rsidR="00A22EB3" w:rsidRDefault="008E7985" w:rsidP="00A22EB3">
      <w:pPr>
        <w:ind w:left="-567"/>
        <w:rPr>
          <w:rFonts w:asciiTheme="minorHAnsi" w:hAnsiTheme="minorHAnsi" w:cstheme="minorHAnsi"/>
          <w:b/>
          <w:sz w:val="22"/>
          <w:szCs w:val="22"/>
        </w:rPr>
      </w:pPr>
      <w:r w:rsidRPr="008E7985">
        <w:rPr>
          <w:noProof/>
        </w:rPr>
        <w:drawing>
          <wp:anchor distT="0" distB="0" distL="114300" distR="114300" simplePos="0" relativeHeight="251661824" behindDoc="0" locked="0" layoutInCell="1" allowOverlap="1" wp14:anchorId="0F64D68E" wp14:editId="2A87C713">
            <wp:simplePos x="0" y="0"/>
            <wp:positionH relativeFrom="column">
              <wp:posOffset>-428625</wp:posOffset>
            </wp:positionH>
            <wp:positionV relativeFrom="paragraph">
              <wp:posOffset>1905</wp:posOffset>
            </wp:positionV>
            <wp:extent cx="1018540" cy="6102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EB3" w:rsidRPr="008C4B7F">
        <w:rPr>
          <w:rFonts w:asciiTheme="minorHAnsi" w:hAnsiTheme="minorHAnsi" w:cstheme="minorHAnsi"/>
          <w:b/>
          <w:sz w:val="22"/>
          <w:szCs w:val="22"/>
        </w:rPr>
        <w:t>Online Safety</w:t>
      </w:r>
      <w:r w:rsidR="006507FD">
        <w:rPr>
          <w:rFonts w:asciiTheme="minorHAnsi" w:hAnsiTheme="minorHAnsi" w:cstheme="minorHAnsi"/>
          <w:b/>
          <w:sz w:val="22"/>
          <w:szCs w:val="22"/>
        </w:rPr>
        <w:t xml:space="preserve"> – Tuesday 6</w:t>
      </w:r>
      <w:r w:rsidR="006507FD" w:rsidRPr="006507FD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552607">
        <w:rPr>
          <w:rFonts w:asciiTheme="minorHAnsi" w:hAnsiTheme="minorHAnsi" w:cstheme="minorHAnsi"/>
          <w:b/>
          <w:sz w:val="22"/>
          <w:szCs w:val="22"/>
        </w:rPr>
        <w:t xml:space="preserve"> February Parent W</w:t>
      </w:r>
      <w:r w:rsidR="006507FD">
        <w:rPr>
          <w:rFonts w:asciiTheme="minorHAnsi" w:hAnsiTheme="minorHAnsi" w:cstheme="minorHAnsi"/>
          <w:b/>
          <w:sz w:val="22"/>
          <w:szCs w:val="22"/>
        </w:rPr>
        <w:t>orkshop 6:30pm – 7:30pm</w:t>
      </w:r>
      <w:r w:rsidRPr="008E7985">
        <w:rPr>
          <w:rStyle w:val="Hyperlink"/>
          <w:rFonts w:cstheme="minorHAnsi"/>
        </w:rPr>
        <w:t xml:space="preserve"> </w:t>
      </w:r>
    </w:p>
    <w:p w:rsidR="005C540D" w:rsidRPr="00A22EB3" w:rsidRDefault="00905464" w:rsidP="005C540D">
      <w:pPr>
        <w:ind w:lef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Mrs McCauley is leading our Online Safety Day</w:t>
      </w:r>
      <w:r w:rsidR="00DB40AC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which </w:t>
      </w:r>
      <w:r w:rsidR="00DB40AC">
        <w:rPr>
          <w:rFonts w:asciiTheme="minorHAnsi" w:hAnsiTheme="minorHAnsi" w:cstheme="minorHAnsi"/>
          <w:sz w:val="22"/>
          <w:szCs w:val="22"/>
        </w:rPr>
        <w:t>children will be taking part in</w:t>
      </w:r>
      <w:r>
        <w:rPr>
          <w:rFonts w:asciiTheme="minorHAnsi" w:hAnsiTheme="minorHAnsi" w:cstheme="minorHAnsi"/>
          <w:sz w:val="22"/>
          <w:szCs w:val="22"/>
        </w:rPr>
        <w:t xml:space="preserve"> on the 6</w:t>
      </w:r>
      <w:r w:rsidRPr="00905464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Feb and </w:t>
      </w:r>
      <w:r w:rsidR="005C540D">
        <w:rPr>
          <w:rFonts w:asciiTheme="minorHAnsi" w:hAnsiTheme="minorHAnsi" w:cstheme="minorHAnsi"/>
          <w:sz w:val="22"/>
          <w:szCs w:val="22"/>
        </w:rPr>
        <w:t>she is</w:t>
      </w:r>
      <w:r>
        <w:rPr>
          <w:rFonts w:asciiTheme="minorHAnsi" w:hAnsiTheme="minorHAnsi" w:cstheme="minorHAnsi"/>
          <w:sz w:val="22"/>
          <w:szCs w:val="22"/>
        </w:rPr>
        <w:t xml:space="preserve"> hosting a workshop for parents. We </w:t>
      </w:r>
      <w:r w:rsidR="00DB40AC">
        <w:rPr>
          <w:rFonts w:asciiTheme="minorHAnsi" w:hAnsiTheme="minorHAnsi" w:cstheme="minorHAnsi"/>
          <w:sz w:val="22"/>
          <w:szCs w:val="22"/>
        </w:rPr>
        <w:t xml:space="preserve">will </w:t>
      </w:r>
      <w:r w:rsidR="005C540D">
        <w:rPr>
          <w:rFonts w:asciiTheme="minorHAnsi" w:hAnsiTheme="minorHAnsi" w:cstheme="minorHAnsi"/>
          <w:sz w:val="22"/>
          <w:szCs w:val="22"/>
        </w:rPr>
        <w:t xml:space="preserve">also </w:t>
      </w:r>
      <w:r>
        <w:rPr>
          <w:rFonts w:asciiTheme="minorHAnsi" w:hAnsiTheme="minorHAnsi" w:cstheme="minorHAnsi"/>
          <w:sz w:val="22"/>
          <w:szCs w:val="22"/>
        </w:rPr>
        <w:t>have a student from SGS 6</w:t>
      </w:r>
      <w:r w:rsidRPr="00905464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form</w:t>
      </w:r>
      <w:r w:rsidR="00DB40AC">
        <w:rPr>
          <w:rFonts w:asciiTheme="minorHAnsi" w:hAnsiTheme="minorHAnsi" w:cstheme="minorHAnsi"/>
          <w:sz w:val="22"/>
          <w:szCs w:val="22"/>
        </w:rPr>
        <w:t xml:space="preserve"> available</w:t>
      </w:r>
      <w:r>
        <w:rPr>
          <w:rFonts w:asciiTheme="minorHAnsi" w:hAnsiTheme="minorHAnsi" w:cstheme="minorHAnsi"/>
          <w:sz w:val="22"/>
          <w:szCs w:val="22"/>
        </w:rPr>
        <w:t xml:space="preserve"> to answer questions and talk about the impact of online safety for children today. The internet</w:t>
      </w:r>
      <w:r w:rsidR="005C540D">
        <w:rPr>
          <w:rFonts w:asciiTheme="minorHAnsi" w:hAnsiTheme="minorHAnsi" w:cstheme="minorHAnsi"/>
          <w:sz w:val="22"/>
          <w:szCs w:val="22"/>
        </w:rPr>
        <w:t>, multi-media gaming</w:t>
      </w:r>
      <w:r>
        <w:rPr>
          <w:rFonts w:asciiTheme="minorHAnsi" w:hAnsiTheme="minorHAnsi" w:cstheme="minorHAnsi"/>
          <w:sz w:val="22"/>
          <w:szCs w:val="22"/>
        </w:rPr>
        <w:t xml:space="preserve"> and social media websites are consta</w:t>
      </w:r>
      <w:r w:rsidR="00DB40AC">
        <w:rPr>
          <w:rFonts w:asciiTheme="minorHAnsi" w:hAnsiTheme="minorHAnsi" w:cstheme="minorHAnsi"/>
          <w:sz w:val="22"/>
          <w:szCs w:val="22"/>
        </w:rPr>
        <w:t>ntly changing and children</w:t>
      </w:r>
      <w:r w:rsidR="005C540D">
        <w:rPr>
          <w:rFonts w:asciiTheme="minorHAnsi" w:hAnsiTheme="minorHAnsi" w:cstheme="minorHAnsi"/>
          <w:sz w:val="22"/>
          <w:szCs w:val="22"/>
        </w:rPr>
        <w:t xml:space="preserve"> have access to a variety of these. We hope to help support parents</w:t>
      </w:r>
      <w:r w:rsidR="00DB40AC">
        <w:rPr>
          <w:rFonts w:asciiTheme="minorHAnsi" w:hAnsiTheme="minorHAnsi" w:cstheme="minorHAnsi"/>
          <w:sz w:val="22"/>
          <w:szCs w:val="22"/>
        </w:rPr>
        <w:t>’</w:t>
      </w:r>
      <w:r w:rsidR="005C540D">
        <w:rPr>
          <w:rFonts w:asciiTheme="minorHAnsi" w:hAnsiTheme="minorHAnsi" w:cstheme="minorHAnsi"/>
          <w:sz w:val="22"/>
          <w:szCs w:val="22"/>
        </w:rPr>
        <w:t xml:space="preserve"> understanding and </w:t>
      </w:r>
      <w:r w:rsidR="00BA3168">
        <w:rPr>
          <w:rFonts w:asciiTheme="minorHAnsi" w:hAnsiTheme="minorHAnsi" w:cstheme="minorHAnsi"/>
          <w:sz w:val="22"/>
          <w:szCs w:val="22"/>
        </w:rPr>
        <w:t xml:space="preserve">let you know what </w:t>
      </w:r>
      <w:r w:rsidR="005C540D">
        <w:rPr>
          <w:rFonts w:asciiTheme="minorHAnsi" w:hAnsiTheme="minorHAnsi" w:cstheme="minorHAnsi"/>
          <w:sz w:val="22"/>
          <w:szCs w:val="22"/>
        </w:rPr>
        <w:t>you can do to minimise the risks to your children.</w:t>
      </w:r>
      <w:r w:rsidR="005C540D" w:rsidRPr="005C540D">
        <w:rPr>
          <w:rFonts w:asciiTheme="minorHAnsi" w:hAnsiTheme="minorHAnsi" w:cstheme="minorHAnsi"/>
          <w:sz w:val="22"/>
          <w:szCs w:val="22"/>
        </w:rPr>
        <w:t xml:space="preserve"> </w:t>
      </w:r>
      <w:r w:rsidR="005C540D">
        <w:rPr>
          <w:rFonts w:asciiTheme="minorHAnsi" w:hAnsiTheme="minorHAnsi" w:cstheme="minorHAnsi"/>
          <w:sz w:val="22"/>
          <w:szCs w:val="22"/>
        </w:rPr>
        <w:t>Please return the slip sent out on t</w:t>
      </w:r>
      <w:r w:rsidR="00DB40AC">
        <w:rPr>
          <w:rFonts w:asciiTheme="minorHAnsi" w:hAnsiTheme="minorHAnsi" w:cstheme="minorHAnsi"/>
          <w:sz w:val="22"/>
          <w:szCs w:val="22"/>
        </w:rPr>
        <w:t>he letter last week or let the o</w:t>
      </w:r>
      <w:r w:rsidR="005C540D">
        <w:rPr>
          <w:rFonts w:asciiTheme="minorHAnsi" w:hAnsiTheme="minorHAnsi" w:cstheme="minorHAnsi"/>
          <w:sz w:val="22"/>
          <w:szCs w:val="22"/>
        </w:rPr>
        <w:t>ffice know.</w:t>
      </w:r>
    </w:p>
    <w:p w:rsidR="00A22EB3" w:rsidRDefault="00A22EB3" w:rsidP="00A22EB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A22EB3" w:rsidRPr="00CC6630" w:rsidRDefault="00AD2DA6" w:rsidP="00A22EB3">
      <w:pPr>
        <w:ind w:left="-567"/>
        <w:rPr>
          <w:rFonts w:ascii="Calibri" w:hAnsi="Calibri" w:cs="Calibri"/>
          <w:sz w:val="22"/>
          <w:szCs w:val="24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9776" behindDoc="0" locked="0" layoutInCell="1" allowOverlap="1" wp14:anchorId="036DB8D2" wp14:editId="2357F0CF">
            <wp:simplePos x="0" y="0"/>
            <wp:positionH relativeFrom="column">
              <wp:posOffset>-390525</wp:posOffset>
            </wp:positionH>
            <wp:positionV relativeFrom="paragraph">
              <wp:posOffset>37465</wp:posOffset>
            </wp:positionV>
            <wp:extent cx="1662430" cy="333375"/>
            <wp:effectExtent l="0" t="0" r="0" b="9525"/>
            <wp:wrapSquare wrapText="bothSides"/>
            <wp:docPr id="5" name="Picture 5" descr="cid:C9267B0C-9D6D-465E-B5A8-CD5E5DEF6272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fc6f06-46f7-45d2-8493-686f29726f09" descr="cid:C9267B0C-9D6D-465E-B5A8-CD5E5DEF6272@hom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8A">
        <w:rPr>
          <w:rFonts w:ascii="Calibri" w:hAnsi="Calibri" w:cs="Calibri"/>
          <w:b/>
          <w:sz w:val="22"/>
          <w:szCs w:val="24"/>
        </w:rPr>
        <w:t>FUBS – Pop Quiz</w:t>
      </w:r>
      <w:r w:rsidR="00CC6630">
        <w:rPr>
          <w:rFonts w:ascii="Calibri" w:hAnsi="Calibri" w:cs="Calibri"/>
          <w:b/>
          <w:sz w:val="22"/>
          <w:szCs w:val="24"/>
        </w:rPr>
        <w:t xml:space="preserve"> </w:t>
      </w:r>
      <w:r w:rsidR="00DB40AC">
        <w:rPr>
          <w:rFonts w:ascii="Calibri" w:hAnsi="Calibri" w:cs="Calibri"/>
          <w:b/>
          <w:sz w:val="22"/>
          <w:szCs w:val="24"/>
        </w:rPr>
        <w:t>Friday 2</w:t>
      </w:r>
      <w:r w:rsidR="00DB40AC" w:rsidRPr="00DB40AC">
        <w:rPr>
          <w:rFonts w:ascii="Calibri" w:hAnsi="Calibri" w:cs="Calibri"/>
          <w:b/>
          <w:sz w:val="22"/>
          <w:szCs w:val="24"/>
          <w:vertAlign w:val="superscript"/>
        </w:rPr>
        <w:t>nd</w:t>
      </w:r>
      <w:r w:rsidR="00DB40AC">
        <w:rPr>
          <w:rFonts w:ascii="Calibri" w:hAnsi="Calibri" w:cs="Calibri"/>
          <w:b/>
          <w:sz w:val="22"/>
          <w:szCs w:val="24"/>
        </w:rPr>
        <w:t xml:space="preserve"> February </w:t>
      </w:r>
      <w:r w:rsidR="00CC6630" w:rsidRPr="00CC6630">
        <w:rPr>
          <w:rFonts w:ascii="Calibri" w:hAnsi="Calibri" w:cs="Calibri"/>
          <w:sz w:val="22"/>
          <w:szCs w:val="24"/>
        </w:rPr>
        <w:t xml:space="preserve">There is still time to join in </w:t>
      </w:r>
      <w:r w:rsidR="00CC6630">
        <w:rPr>
          <w:rFonts w:ascii="Calibri" w:hAnsi="Calibri" w:cs="Calibri"/>
          <w:sz w:val="22"/>
          <w:szCs w:val="24"/>
        </w:rPr>
        <w:t xml:space="preserve">all </w:t>
      </w:r>
      <w:r w:rsidR="00CC6630" w:rsidRPr="00CC6630">
        <w:rPr>
          <w:rFonts w:ascii="Calibri" w:hAnsi="Calibri" w:cs="Calibri"/>
          <w:sz w:val="22"/>
          <w:szCs w:val="24"/>
        </w:rPr>
        <w:t>the fun</w:t>
      </w:r>
      <w:r w:rsidR="00DB40AC">
        <w:rPr>
          <w:rFonts w:ascii="Calibri" w:hAnsi="Calibri" w:cs="Calibri"/>
          <w:sz w:val="22"/>
          <w:szCs w:val="24"/>
        </w:rPr>
        <w:t xml:space="preserve">! </w:t>
      </w:r>
      <w:r w:rsidR="00CC6630">
        <w:rPr>
          <w:rFonts w:ascii="Calibri" w:hAnsi="Calibri" w:cs="Calibri"/>
          <w:sz w:val="22"/>
          <w:szCs w:val="24"/>
        </w:rPr>
        <w:t xml:space="preserve"> Doors open at 6:30pm, Quiz start at 7:00pm until 9:00pm. Adult tickets £2.50, children go free.  </w:t>
      </w:r>
      <w:proofErr w:type="gramStart"/>
      <w:r w:rsidR="00CC6630">
        <w:rPr>
          <w:rFonts w:ascii="Calibri" w:hAnsi="Calibri" w:cs="Calibri"/>
          <w:sz w:val="22"/>
          <w:szCs w:val="24"/>
        </w:rPr>
        <w:t>Maximum of 6 adults in a team.</w:t>
      </w:r>
      <w:proofErr w:type="gramEnd"/>
      <w:r w:rsidR="00CC6630">
        <w:rPr>
          <w:rFonts w:ascii="Calibri" w:hAnsi="Calibri" w:cs="Calibri"/>
          <w:sz w:val="22"/>
          <w:szCs w:val="24"/>
        </w:rPr>
        <w:t xml:space="preserve">  </w:t>
      </w:r>
      <w:proofErr w:type="gramStart"/>
      <w:r w:rsidR="00CC6630">
        <w:rPr>
          <w:rFonts w:ascii="Calibri" w:hAnsi="Calibri" w:cs="Calibri"/>
          <w:sz w:val="22"/>
          <w:szCs w:val="24"/>
        </w:rPr>
        <w:t>Tickets available from the office.</w:t>
      </w:r>
      <w:proofErr w:type="gramEnd"/>
    </w:p>
    <w:p w:rsidR="00A22EB3" w:rsidRDefault="008E7985" w:rsidP="00A22EB3">
      <w:pPr>
        <w:ind w:left="-567"/>
        <w:rPr>
          <w:rFonts w:ascii="Calibri" w:hAnsi="Calibri" w:cs="Calibri"/>
          <w:b/>
          <w:sz w:val="22"/>
          <w:szCs w:val="24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3203078F" wp14:editId="3945C9A6">
            <wp:simplePos x="0" y="0"/>
            <wp:positionH relativeFrom="column">
              <wp:posOffset>6276975</wp:posOffset>
            </wp:positionH>
            <wp:positionV relativeFrom="paragraph">
              <wp:posOffset>47625</wp:posOffset>
            </wp:positionV>
            <wp:extent cx="581025" cy="570865"/>
            <wp:effectExtent l="0" t="0" r="9525" b="635"/>
            <wp:wrapSquare wrapText="bothSides"/>
            <wp:docPr id="9" name="Picture 9" descr="C:\Users\staff\AppData\Local\Microsoft\Windows\Temporary Internet Files\Content.IE5\K97A35Z4\coughing-kid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Temporary Internet Files\Content.IE5\K97A35Z4\coughing-kid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B3" w:rsidRDefault="00A22EB3" w:rsidP="00A22EB3">
      <w:pPr>
        <w:ind w:left="-567"/>
        <w:rPr>
          <w:rFonts w:ascii="Calibri" w:hAnsi="Calibri" w:cs="Calibri"/>
          <w:sz w:val="22"/>
          <w:szCs w:val="24"/>
        </w:rPr>
      </w:pPr>
      <w:r w:rsidRPr="00D96298">
        <w:rPr>
          <w:rFonts w:ascii="Calibri" w:hAnsi="Calibri" w:cs="Calibri"/>
          <w:b/>
          <w:sz w:val="22"/>
          <w:szCs w:val="24"/>
        </w:rPr>
        <w:t xml:space="preserve">Reminder to </w:t>
      </w:r>
      <w:proofErr w:type="gramStart"/>
      <w:r w:rsidRPr="00D96298">
        <w:rPr>
          <w:rFonts w:ascii="Calibri" w:hAnsi="Calibri" w:cs="Calibri"/>
          <w:b/>
          <w:sz w:val="22"/>
          <w:szCs w:val="24"/>
        </w:rPr>
        <w:t>Parents</w:t>
      </w:r>
      <w:r>
        <w:rPr>
          <w:rFonts w:ascii="Calibri" w:hAnsi="Calibri" w:cs="Calibri"/>
          <w:sz w:val="22"/>
          <w:szCs w:val="24"/>
        </w:rPr>
        <w:t xml:space="preserve"> </w:t>
      </w:r>
      <w:r w:rsidRPr="00D96298">
        <w:rPr>
          <w:rFonts w:ascii="Calibri" w:hAnsi="Calibri" w:cs="Calibri"/>
          <w:sz w:val="22"/>
          <w:szCs w:val="24"/>
        </w:rPr>
        <w:t xml:space="preserve"> If</w:t>
      </w:r>
      <w:proofErr w:type="gramEnd"/>
      <w:r w:rsidRPr="00D96298">
        <w:rPr>
          <w:rFonts w:ascii="Calibri" w:hAnsi="Calibri" w:cs="Calibri"/>
          <w:sz w:val="22"/>
          <w:szCs w:val="24"/>
        </w:rPr>
        <w:t xml:space="preserve"> your child is unwell</w:t>
      </w:r>
      <w:r w:rsidR="00DB40AC">
        <w:rPr>
          <w:rFonts w:ascii="Calibri" w:hAnsi="Calibri" w:cs="Calibri"/>
          <w:sz w:val="22"/>
          <w:szCs w:val="24"/>
        </w:rPr>
        <w:t>, please advise</w:t>
      </w:r>
      <w:r w:rsidRPr="00D96298">
        <w:rPr>
          <w:rFonts w:ascii="Calibri" w:hAnsi="Calibri" w:cs="Calibri"/>
          <w:sz w:val="22"/>
          <w:szCs w:val="24"/>
        </w:rPr>
        <w:t xml:space="preserve"> the office </w:t>
      </w:r>
      <w:r w:rsidRPr="00CF18BE">
        <w:rPr>
          <w:rFonts w:ascii="Calibri" w:hAnsi="Calibri" w:cs="Calibri"/>
          <w:b/>
          <w:sz w:val="22"/>
          <w:szCs w:val="24"/>
        </w:rPr>
        <w:t>before 9:30am</w:t>
      </w:r>
      <w:r w:rsidR="00BA3168">
        <w:rPr>
          <w:rFonts w:ascii="Calibri" w:hAnsi="Calibri" w:cs="Calibri"/>
          <w:sz w:val="22"/>
          <w:szCs w:val="24"/>
        </w:rPr>
        <w:t>.</w:t>
      </w:r>
      <w:bookmarkStart w:id="0" w:name="_GoBack"/>
      <w:bookmarkEnd w:id="0"/>
    </w:p>
    <w:p w:rsidR="00E80783" w:rsidRDefault="00E80783" w:rsidP="00A22EB3">
      <w:pPr>
        <w:ind w:left="-567"/>
        <w:rPr>
          <w:rFonts w:asciiTheme="minorHAnsi" w:hAnsiTheme="minorHAnsi" w:cstheme="minorHAnsi"/>
          <w:noProof/>
          <w:sz w:val="22"/>
        </w:rPr>
      </w:pPr>
    </w:p>
    <w:p w:rsidR="009C616F" w:rsidRDefault="009C616F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E80783" w:rsidRDefault="00E80783" w:rsidP="00A22EB3">
      <w:pPr>
        <w:ind w:left="-567"/>
        <w:rPr>
          <w:rFonts w:asciiTheme="minorHAnsi" w:hAnsiTheme="minorHAnsi" w:cstheme="minorHAnsi"/>
          <w:b/>
          <w:bCs/>
          <w:sz w:val="22"/>
        </w:rPr>
      </w:pPr>
    </w:p>
    <w:p w:rsidR="00E80783" w:rsidRDefault="00E80783" w:rsidP="00A22EB3">
      <w:pPr>
        <w:ind w:left="-567"/>
        <w:rPr>
          <w:rFonts w:asciiTheme="minorHAnsi" w:hAnsiTheme="minorHAnsi" w:cstheme="minorHAnsi"/>
          <w:b/>
          <w:bCs/>
          <w:sz w:val="22"/>
        </w:rPr>
      </w:pPr>
    </w:p>
    <w:p w:rsidR="00A22EB3" w:rsidRPr="00192098" w:rsidRDefault="00A22EB3" w:rsidP="00A22EB3">
      <w:pPr>
        <w:ind w:left="-567"/>
        <w:rPr>
          <w:rFonts w:asciiTheme="minorHAnsi" w:hAnsiTheme="minorHAnsi" w:cstheme="minorHAnsi"/>
          <w:sz w:val="22"/>
        </w:rPr>
      </w:pPr>
      <w:proofErr w:type="spellStart"/>
      <w:r w:rsidRPr="00192098">
        <w:rPr>
          <w:rFonts w:asciiTheme="minorHAnsi" w:hAnsiTheme="minorHAnsi" w:cstheme="minorHAnsi"/>
          <w:b/>
          <w:bCs/>
          <w:sz w:val="22"/>
        </w:rPr>
        <w:t>Chartwells</w:t>
      </w:r>
      <w:proofErr w:type="spellEnd"/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="00E80783">
        <w:rPr>
          <w:rFonts w:asciiTheme="minorHAnsi" w:hAnsiTheme="minorHAnsi" w:cstheme="minorHAnsi"/>
          <w:b/>
          <w:bCs/>
          <w:sz w:val="22"/>
        </w:rPr>
        <w:t xml:space="preserve"> </w:t>
      </w:r>
      <w:r w:rsidRPr="00192098">
        <w:rPr>
          <w:rFonts w:asciiTheme="minorHAnsi" w:hAnsiTheme="minorHAnsi" w:cstheme="minorHAnsi"/>
          <w:sz w:val="22"/>
        </w:rPr>
        <w:t xml:space="preserve">Could we please ask parents of children in Years 3-6 who order meals through </w:t>
      </w:r>
      <w:proofErr w:type="spellStart"/>
      <w:r w:rsidRPr="00192098">
        <w:rPr>
          <w:rFonts w:asciiTheme="minorHAnsi" w:hAnsiTheme="minorHAnsi" w:cstheme="minorHAnsi"/>
          <w:sz w:val="22"/>
        </w:rPr>
        <w:t>Chartwells</w:t>
      </w:r>
      <w:proofErr w:type="spellEnd"/>
      <w:r w:rsidRPr="00192098">
        <w:rPr>
          <w:rFonts w:asciiTheme="minorHAnsi" w:hAnsiTheme="minorHAnsi" w:cstheme="minorHAnsi"/>
          <w:sz w:val="22"/>
        </w:rPr>
        <w:t xml:space="preserve"> to check their child is registered in the correct class and year group on their website:- </w:t>
      </w:r>
      <w:hyperlink r:id="rId17" w:history="1">
        <w:r w:rsidRPr="00192098">
          <w:rPr>
            <w:rStyle w:val="Hyperlink"/>
            <w:rFonts w:asciiTheme="minorHAnsi" w:hAnsiTheme="minorHAnsi" w:cstheme="minorHAnsi"/>
            <w:sz w:val="22"/>
          </w:rPr>
          <w:t>www.mealelector.co.uk</w:t>
        </w:r>
      </w:hyperlink>
      <w:r w:rsidRPr="00192098">
        <w:rPr>
          <w:rFonts w:asciiTheme="minorHAnsi" w:hAnsiTheme="minorHAnsi" w:cstheme="minorHAnsi"/>
          <w:sz w:val="22"/>
        </w:rPr>
        <w:t>.  Thank you.</w:t>
      </w:r>
    </w:p>
    <w:p w:rsidR="009C616F" w:rsidRDefault="009C616F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CC6630" w:rsidRDefault="00CC6630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CC6630" w:rsidRPr="008C4B7F" w:rsidRDefault="00CC6630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8C4B7F" w:rsidRPr="0029610C" w:rsidRDefault="008C4B7F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883F48" w:rsidRPr="00883F48" w:rsidRDefault="0029610C" w:rsidP="00883F48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-567"/>
        <w:jc w:val="center"/>
        <w:rPr>
          <w:rFonts w:asciiTheme="minorHAnsi" w:hAnsiTheme="minorHAnsi" w:cstheme="minorHAnsi"/>
          <w:b/>
          <w:color w:val="002060"/>
          <w:sz w:val="32"/>
        </w:rPr>
      </w:pPr>
      <w:r w:rsidRPr="00883F48">
        <w:rPr>
          <w:rFonts w:asciiTheme="minorHAnsi" w:hAnsiTheme="minorHAnsi" w:cstheme="minorHAnsi"/>
          <w:b/>
          <w:color w:val="002060"/>
          <w:sz w:val="32"/>
        </w:rPr>
        <w:t>School Recruitment Fair</w:t>
      </w:r>
    </w:p>
    <w:p w:rsidR="0029610C" w:rsidRPr="00883F48" w:rsidRDefault="0029610C" w:rsidP="00883F48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-567"/>
        <w:jc w:val="center"/>
        <w:rPr>
          <w:rFonts w:asciiTheme="minorHAnsi" w:hAnsiTheme="minorHAnsi" w:cstheme="minorHAnsi"/>
          <w:color w:val="002060"/>
          <w:sz w:val="22"/>
        </w:rPr>
      </w:pPr>
      <w:r w:rsidRPr="00883F48">
        <w:rPr>
          <w:rFonts w:asciiTheme="minorHAnsi" w:hAnsiTheme="minorHAnsi" w:cstheme="minorHAnsi"/>
          <w:color w:val="002060"/>
          <w:sz w:val="22"/>
        </w:rPr>
        <w:t xml:space="preserve"> Are you or is someone you know interested in training to be a teacher? Are you a teacher looking for a new post?  Are you interested in the new Teaching Apprenticeships? Want to know more about being a school bursar, teaching assistant, learning mentor, </w:t>
      </w:r>
      <w:proofErr w:type="gramStart"/>
      <w:r w:rsidRPr="00883F48">
        <w:rPr>
          <w:rFonts w:asciiTheme="minorHAnsi" w:hAnsiTheme="minorHAnsi" w:cstheme="minorHAnsi"/>
          <w:color w:val="002060"/>
          <w:sz w:val="22"/>
        </w:rPr>
        <w:t>working</w:t>
      </w:r>
      <w:proofErr w:type="gramEnd"/>
      <w:r w:rsidRPr="00883F48">
        <w:rPr>
          <w:rFonts w:asciiTheme="minorHAnsi" w:hAnsiTheme="minorHAnsi" w:cstheme="minorHAnsi"/>
          <w:color w:val="002060"/>
          <w:sz w:val="22"/>
        </w:rPr>
        <w:t xml:space="preserve"> in SEN roles or clerk for a governing body? Are you interested in working for our Adult Education team? Have you considered being a school governor?</w:t>
      </w:r>
    </w:p>
    <w:p w:rsidR="00883F48" w:rsidRDefault="00883F48" w:rsidP="00883F48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-567"/>
        <w:rPr>
          <w:rFonts w:asciiTheme="minorHAnsi" w:hAnsiTheme="minorHAnsi" w:cstheme="minorHAnsi"/>
          <w:color w:val="000000" w:themeColor="text1"/>
          <w:sz w:val="22"/>
        </w:rPr>
      </w:pPr>
    </w:p>
    <w:p w:rsidR="0029610C" w:rsidRPr="0029610C" w:rsidRDefault="0029610C" w:rsidP="00883F48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-567"/>
        <w:rPr>
          <w:rFonts w:asciiTheme="minorHAnsi" w:hAnsiTheme="minorHAnsi" w:cstheme="minorHAnsi"/>
          <w:color w:val="000000" w:themeColor="text1"/>
          <w:sz w:val="22"/>
        </w:rPr>
      </w:pPr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West Sussex CC is holding 2 Recruitment Events on Saturday 3rd February at </w:t>
      </w:r>
      <w:proofErr w:type="spellStart"/>
      <w:r w:rsidRPr="0029610C">
        <w:rPr>
          <w:rFonts w:asciiTheme="minorHAnsi" w:hAnsiTheme="minorHAnsi" w:cstheme="minorHAnsi"/>
          <w:color w:val="000000" w:themeColor="text1"/>
          <w:sz w:val="22"/>
        </w:rPr>
        <w:t>Fontwell</w:t>
      </w:r>
      <w:proofErr w:type="spellEnd"/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 Park Racecourse and on Saturday 24</w:t>
      </w:r>
      <w:r w:rsidRPr="0029610C">
        <w:rPr>
          <w:rFonts w:asciiTheme="minorHAnsi" w:hAnsiTheme="minorHAnsi" w:cstheme="minorHAnsi"/>
          <w:color w:val="000000" w:themeColor="text1"/>
          <w:sz w:val="22"/>
          <w:vertAlign w:val="superscript"/>
        </w:rPr>
        <w:t>th</w:t>
      </w:r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 February at </w:t>
      </w:r>
      <w:proofErr w:type="spellStart"/>
      <w:r w:rsidRPr="0029610C">
        <w:rPr>
          <w:rFonts w:asciiTheme="minorHAnsi" w:hAnsiTheme="minorHAnsi" w:cstheme="minorHAnsi"/>
          <w:color w:val="000000" w:themeColor="text1"/>
          <w:sz w:val="22"/>
        </w:rPr>
        <w:t>Ifield</w:t>
      </w:r>
      <w:proofErr w:type="spellEnd"/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 Community College in Crawley.  Both events will run from 1000</w:t>
      </w:r>
      <w:r w:rsidR="00E80783">
        <w:rPr>
          <w:rFonts w:asciiTheme="minorHAnsi" w:hAnsiTheme="minorHAnsi" w:cstheme="minorHAnsi"/>
          <w:color w:val="000000" w:themeColor="text1"/>
          <w:sz w:val="22"/>
        </w:rPr>
        <w:t>am</w:t>
      </w:r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 – 2.00pm.  Come along and meet schools, universities and others organisations to find out about the many roles in West Sussex schools.  </w:t>
      </w:r>
      <w:proofErr w:type="gramStart"/>
      <w:r w:rsidRPr="0029610C">
        <w:rPr>
          <w:rFonts w:asciiTheme="minorHAnsi" w:hAnsiTheme="minorHAnsi" w:cstheme="minorHAnsi"/>
          <w:color w:val="000000" w:themeColor="text1"/>
          <w:sz w:val="22"/>
        </w:rPr>
        <w:t xml:space="preserve">For more information go to </w:t>
      </w:r>
      <w:hyperlink r:id="rId18" w:history="1">
        <w:r w:rsidRPr="0029610C">
          <w:rPr>
            <w:rStyle w:val="Hyperlink"/>
            <w:rFonts w:asciiTheme="minorHAnsi" w:hAnsiTheme="minorHAnsi" w:cstheme="minorHAnsi"/>
            <w:sz w:val="22"/>
          </w:rPr>
          <w:t>www.westsussex.gov.uk/jobsinschools</w:t>
        </w:r>
      </w:hyperlink>
      <w:r w:rsidRPr="0029610C">
        <w:rPr>
          <w:rFonts w:asciiTheme="minorHAnsi" w:hAnsiTheme="minorHAnsi" w:cstheme="minorHAnsi"/>
          <w:color w:val="1F497D"/>
          <w:sz w:val="22"/>
        </w:rPr>
        <w:t xml:space="preserve"> </w:t>
      </w:r>
      <w:r w:rsidRPr="0029610C">
        <w:rPr>
          <w:rFonts w:asciiTheme="minorHAnsi" w:hAnsiTheme="minorHAnsi" w:cstheme="minorHAnsi"/>
          <w:color w:val="000000" w:themeColor="text1"/>
          <w:sz w:val="22"/>
        </w:rPr>
        <w:t>where you can also find details of who will be at each event.</w:t>
      </w:r>
      <w:proofErr w:type="gramEnd"/>
    </w:p>
    <w:p w:rsidR="0029610C" w:rsidRDefault="0029610C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EF2CC3" w:rsidRDefault="00EF2CC3" w:rsidP="00EF2CC3">
      <w:pPr>
        <w:ind w:left="-567"/>
        <w:rPr>
          <w:rFonts w:asciiTheme="minorHAnsi" w:hAnsiTheme="minorHAnsi" w:cstheme="minorHAnsi"/>
          <w:sz w:val="22"/>
          <w:szCs w:val="22"/>
        </w:rPr>
      </w:pPr>
    </w:p>
    <w:p w:rsidR="006B14D7" w:rsidRDefault="006B14D7" w:rsidP="004557FF">
      <w:pPr>
        <w:rPr>
          <w:rFonts w:asciiTheme="minorHAnsi" w:hAnsiTheme="minorHAnsi" w:cstheme="minorHAnsi"/>
          <w:sz w:val="22"/>
          <w:szCs w:val="22"/>
        </w:rPr>
      </w:pPr>
    </w:p>
    <w:p w:rsidR="0029610C" w:rsidRPr="0029610C" w:rsidRDefault="0029610C" w:rsidP="004557FF">
      <w:pPr>
        <w:rPr>
          <w:rFonts w:asciiTheme="minorHAnsi" w:hAnsiTheme="minorHAnsi" w:cstheme="minorHAnsi"/>
          <w:b/>
          <w:sz w:val="22"/>
          <w:szCs w:val="22"/>
        </w:rPr>
      </w:pPr>
    </w:p>
    <w:p w:rsidR="0029610C" w:rsidRDefault="0029610C" w:rsidP="004557FF">
      <w:pPr>
        <w:rPr>
          <w:rFonts w:asciiTheme="minorHAnsi" w:hAnsiTheme="minorHAnsi" w:cstheme="minorHAnsi"/>
          <w:sz w:val="22"/>
          <w:szCs w:val="22"/>
        </w:rPr>
      </w:pPr>
    </w:p>
    <w:p w:rsidR="00A11065" w:rsidRPr="003F2147" w:rsidRDefault="00A11065" w:rsidP="00A11065">
      <w:pPr>
        <w:pStyle w:val="Default0"/>
        <w:rPr>
          <w:sz w:val="4"/>
        </w:rPr>
      </w:pPr>
    </w:p>
    <w:p w:rsidR="007213FC" w:rsidRDefault="007213FC" w:rsidP="00E87C2A">
      <w:pPr>
        <w:ind w:left="-5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Best wishes</w:t>
      </w:r>
    </w:p>
    <w:p w:rsidR="00003CDD" w:rsidRPr="007213FC" w:rsidRDefault="008C771C" w:rsidP="00E87C2A">
      <w:pPr>
        <w:ind w:left="-567"/>
        <w:rPr>
          <w:rFonts w:ascii="Calibri" w:hAnsi="Calibri" w:cs="Calibri"/>
          <w:sz w:val="22"/>
          <w:szCs w:val="22"/>
        </w:rPr>
      </w:pPr>
      <w:r w:rsidRPr="007213FC">
        <w:rPr>
          <w:rFonts w:ascii="Calibri" w:hAnsi="Calibri" w:cs="Calibri"/>
          <w:sz w:val="22"/>
          <w:szCs w:val="22"/>
        </w:rPr>
        <w:t>B</w:t>
      </w:r>
      <w:r w:rsidR="00E87C2A" w:rsidRPr="007213FC">
        <w:rPr>
          <w:rFonts w:ascii="Calibri" w:hAnsi="Calibri" w:cs="Calibri"/>
          <w:sz w:val="22"/>
          <w:szCs w:val="22"/>
        </w:rPr>
        <w:t>ecky Linford</w:t>
      </w:r>
    </w:p>
    <w:p w:rsidR="00E87C2A" w:rsidRPr="007213FC" w:rsidRDefault="00E87C2A" w:rsidP="00E87C2A">
      <w:pPr>
        <w:ind w:left="-567"/>
        <w:rPr>
          <w:rFonts w:ascii="Calibri" w:hAnsi="Calibri" w:cs="Calibri"/>
          <w:sz w:val="22"/>
          <w:szCs w:val="22"/>
        </w:rPr>
      </w:pPr>
      <w:r w:rsidRPr="007213FC">
        <w:rPr>
          <w:rFonts w:ascii="Calibri" w:hAnsi="Calibri" w:cs="Calibri"/>
          <w:sz w:val="22"/>
          <w:szCs w:val="22"/>
        </w:rPr>
        <w:t>Head</w:t>
      </w:r>
      <w:r w:rsidR="004E4449" w:rsidRPr="007213FC">
        <w:rPr>
          <w:rFonts w:ascii="Calibri" w:hAnsi="Calibri" w:cs="Calibri"/>
          <w:sz w:val="22"/>
          <w:szCs w:val="22"/>
        </w:rPr>
        <w:t>t</w:t>
      </w:r>
      <w:r w:rsidRPr="007213FC">
        <w:rPr>
          <w:rFonts w:ascii="Calibri" w:hAnsi="Calibri" w:cs="Calibri"/>
          <w:sz w:val="22"/>
          <w:szCs w:val="22"/>
        </w:rPr>
        <w:t>eacher</w:t>
      </w:r>
    </w:p>
    <w:p w:rsidR="00803795" w:rsidRDefault="00803795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B56C32" w:rsidRDefault="00B56C32" w:rsidP="00B56C32">
      <w:pPr>
        <w:widowControl w:val="0"/>
        <w:tabs>
          <w:tab w:val="right" w:pos="10490"/>
        </w:tabs>
        <w:ind w:left="-567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01E85903" wp14:editId="49AB8921">
            <wp:extent cx="898525" cy="89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54B883F1" wp14:editId="45AA93EF">
            <wp:extent cx="898525" cy="89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BFA1A6E" wp14:editId="04D4C94D">
            <wp:extent cx="898525" cy="898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723B528E" wp14:editId="68DB0BA4">
            <wp:extent cx="898525" cy="89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65A8EBC" wp14:editId="4B229B50">
            <wp:extent cx="898525" cy="898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09AD1DD0" wp14:editId="515D6E8E">
            <wp:extent cx="898525" cy="89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1B025F">
        <w:rPr>
          <w:rFonts w:ascii="Calibri" w:hAnsi="Calibri" w:cs="Calibri"/>
          <w:b/>
          <w:sz w:val="22"/>
          <w:szCs w:val="22"/>
        </w:rPr>
        <w:tab/>
      </w:r>
      <w:r w:rsidRPr="001B025F">
        <w:rPr>
          <w:rFonts w:ascii="Calibri" w:hAnsi="Calibri" w:cs="Calibri"/>
          <w:b/>
          <w:sz w:val="22"/>
          <w:szCs w:val="22"/>
        </w:rPr>
        <w:tab/>
      </w:r>
      <w:r w:rsidRPr="001B025F">
        <w:rPr>
          <w:rFonts w:ascii="Calibri" w:hAnsi="Calibri" w:cs="Calibri"/>
          <w:b/>
          <w:sz w:val="22"/>
          <w:szCs w:val="22"/>
        </w:rPr>
        <w:tab/>
      </w:r>
    </w:p>
    <w:p w:rsidR="00B56C32" w:rsidRDefault="00B56C32" w:rsidP="00B56C32">
      <w:pPr>
        <w:widowControl w:val="0"/>
        <w:tabs>
          <w:tab w:val="right" w:pos="9720"/>
        </w:tabs>
        <w:jc w:val="center"/>
        <w:rPr>
          <w:rFonts w:ascii="Calibri" w:hAnsi="Calibri" w:cs="Calibri"/>
          <w:b/>
          <w:sz w:val="32"/>
          <w:szCs w:val="24"/>
          <w:u w:val="single"/>
        </w:rPr>
      </w:pPr>
      <w:r w:rsidRPr="00FF2EFF">
        <w:rPr>
          <w:rFonts w:ascii="Calibri" w:hAnsi="Calibri" w:cs="Calibri"/>
          <w:b/>
          <w:sz w:val="32"/>
          <w:szCs w:val="24"/>
          <w:u w:val="single"/>
        </w:rPr>
        <w:t xml:space="preserve">Dates for </w:t>
      </w:r>
      <w:r>
        <w:rPr>
          <w:rFonts w:ascii="Calibri" w:hAnsi="Calibri" w:cs="Calibri"/>
          <w:b/>
          <w:sz w:val="32"/>
          <w:szCs w:val="24"/>
          <w:u w:val="single"/>
        </w:rPr>
        <w:t>Spring Term 2018</w:t>
      </w:r>
    </w:p>
    <w:p w:rsidR="008C54D7" w:rsidRDefault="008C54D7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B56C32" w:rsidRDefault="00B56C32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3651DC" w:rsidRPr="003651DC" w:rsidRDefault="003651DC" w:rsidP="00EE5513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3651DC">
        <w:rPr>
          <w:rFonts w:ascii="Calibri" w:hAnsi="Calibri" w:cs="Calibri"/>
          <w:b/>
          <w:color w:val="7030A0"/>
          <w:sz w:val="22"/>
          <w:szCs w:val="22"/>
        </w:rPr>
        <w:t>Mon 22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nd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 xml:space="preserve"> Jan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EE5513" w:rsidRDefault="00EE5513" w:rsidP="00EE5513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Tue 23</w:t>
      </w:r>
      <w:r w:rsidRPr="00EE5513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Jan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3-5 Girls Football</w:t>
      </w:r>
    </w:p>
    <w:p w:rsidR="009A25E1" w:rsidRDefault="009A25E1" w:rsidP="009A25E1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25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664680">
        <w:rPr>
          <w:rFonts w:ascii="Calibri" w:hAnsi="Calibri" w:cs="Calibri"/>
          <w:b/>
          <w:sz w:val="22"/>
          <w:szCs w:val="22"/>
        </w:rPr>
        <w:t xml:space="preserve"> Jan</w:t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</w:r>
      <w:r w:rsidR="00664680">
        <w:rPr>
          <w:rFonts w:ascii="Calibri" w:hAnsi="Calibri" w:cs="Calibri"/>
          <w:b/>
          <w:sz w:val="22"/>
          <w:szCs w:val="22"/>
        </w:rPr>
        <w:tab/>
        <w:t xml:space="preserve">    </w:t>
      </w:r>
      <w:r w:rsidR="00A817D6">
        <w:rPr>
          <w:rFonts w:ascii="Calibri" w:hAnsi="Calibri" w:cs="Calibri"/>
          <w:b/>
          <w:sz w:val="22"/>
          <w:szCs w:val="22"/>
        </w:rPr>
        <w:t xml:space="preserve"> </w:t>
      </w:r>
      <w:r w:rsidR="00664680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 1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sz w:val="22"/>
          <w:szCs w:val="22"/>
        </w:rPr>
        <w:t xml:space="preserve"> Residential meeting to parents</w:t>
      </w:r>
      <w:r w:rsidR="00664680">
        <w:rPr>
          <w:rFonts w:ascii="Calibri" w:hAnsi="Calibri" w:cs="Calibri"/>
          <w:b/>
          <w:sz w:val="22"/>
          <w:szCs w:val="22"/>
        </w:rPr>
        <w:t xml:space="preserve"> for</w:t>
      </w:r>
      <w:r w:rsidR="00FC18D5">
        <w:rPr>
          <w:rFonts w:ascii="Calibri" w:hAnsi="Calibri" w:cs="Calibri"/>
          <w:b/>
          <w:sz w:val="22"/>
          <w:szCs w:val="22"/>
        </w:rPr>
        <w:t xml:space="preserve"> </w:t>
      </w:r>
      <w:r w:rsidR="00664680">
        <w:rPr>
          <w:rFonts w:ascii="Calibri" w:hAnsi="Calibri" w:cs="Calibri"/>
          <w:b/>
          <w:sz w:val="22"/>
          <w:szCs w:val="22"/>
        </w:rPr>
        <w:t>2018/19</w:t>
      </w:r>
    </w:p>
    <w:p w:rsidR="00783E27" w:rsidRDefault="00783E27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26</w:t>
      </w:r>
      <w:r w:rsidRPr="00783E27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Jan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     Ireland Class Assembly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26</w:t>
      </w:r>
      <w:r w:rsidRPr="00C170D9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Jan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Poland and Morocco LAST class Swimming Lesson</w:t>
      </w:r>
    </w:p>
    <w:p w:rsidR="00B118AA" w:rsidRDefault="00B118AA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Tue 30</w:t>
      </w:r>
      <w:r w:rsidRPr="00B118AA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Jan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="004A4E19">
        <w:rPr>
          <w:rFonts w:ascii="Calibri" w:hAnsi="Calibri" w:cs="Calibri"/>
          <w:b/>
          <w:sz w:val="22"/>
          <w:szCs w:val="22"/>
        </w:rPr>
        <w:t xml:space="preserve">                 </w:t>
      </w:r>
      <w:r>
        <w:rPr>
          <w:rFonts w:ascii="Calibri" w:hAnsi="Calibri" w:cs="Calibri"/>
          <w:b/>
          <w:sz w:val="22"/>
          <w:szCs w:val="22"/>
        </w:rPr>
        <w:t xml:space="preserve">Maths </w:t>
      </w:r>
      <w:r w:rsidR="00217CBF">
        <w:rPr>
          <w:rFonts w:ascii="Calibri" w:hAnsi="Calibri" w:cs="Calibri"/>
          <w:b/>
          <w:sz w:val="22"/>
          <w:szCs w:val="22"/>
        </w:rPr>
        <w:t xml:space="preserve">Workshop </w:t>
      </w:r>
      <w:proofErr w:type="spellStart"/>
      <w:r w:rsidR="00217CBF">
        <w:rPr>
          <w:rFonts w:ascii="Calibri" w:hAnsi="Calibri" w:cs="Calibri"/>
          <w:b/>
          <w:sz w:val="22"/>
          <w:szCs w:val="22"/>
        </w:rPr>
        <w:t>Yr</w:t>
      </w:r>
      <w:proofErr w:type="spellEnd"/>
      <w:r w:rsidR="00217CBF">
        <w:rPr>
          <w:rFonts w:ascii="Calibri" w:hAnsi="Calibri" w:cs="Calibri"/>
          <w:b/>
          <w:sz w:val="22"/>
          <w:szCs w:val="22"/>
        </w:rPr>
        <w:t xml:space="preserve"> 2-6</w:t>
      </w:r>
    </w:p>
    <w:p w:rsidR="00C13ADE" w:rsidRPr="00663891" w:rsidRDefault="00C13ADE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 31</w:t>
      </w:r>
      <w:r w:rsidRPr="00C13ADE">
        <w:rPr>
          <w:rFonts w:ascii="Calibri" w:hAnsi="Calibri" w:cs="Calibri"/>
          <w:b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sz w:val="22"/>
          <w:szCs w:val="22"/>
        </w:rPr>
        <w:t xml:space="preserve"> Jan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O2 Young Voices - London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Thu 1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Feb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6 Netball</w:t>
      </w:r>
    </w:p>
    <w:p w:rsidR="00783E27" w:rsidRDefault="00783E27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</w:t>
      </w:r>
      <w:r w:rsidRPr="00783E27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Feb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      Poland class Assembly</w:t>
      </w:r>
    </w:p>
    <w:p w:rsidR="00835E14" w:rsidRPr="00835E14" w:rsidRDefault="00835E14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35E14">
        <w:rPr>
          <w:rFonts w:ascii="Calibri" w:hAnsi="Calibri" w:cs="Calibri"/>
          <w:b/>
          <w:sz w:val="22"/>
          <w:szCs w:val="22"/>
        </w:rPr>
        <w:t>Fri 2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nd</w:t>
      </w:r>
      <w:r w:rsidRPr="00835E14">
        <w:rPr>
          <w:rFonts w:ascii="Calibri" w:hAnsi="Calibri" w:cs="Calibri"/>
          <w:b/>
          <w:sz w:val="22"/>
          <w:szCs w:val="22"/>
        </w:rPr>
        <w:t xml:space="preserve"> Feb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  <w:t xml:space="preserve">         1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st</w:t>
      </w:r>
      <w:r w:rsidRPr="00835E14">
        <w:rPr>
          <w:rFonts w:ascii="Calibri" w:hAnsi="Calibri" w:cs="Calibri"/>
          <w:b/>
          <w:sz w:val="22"/>
          <w:szCs w:val="22"/>
        </w:rPr>
        <w:t xml:space="preserve"> Swimming Lesson Canada and Spain class</w:t>
      </w:r>
    </w:p>
    <w:p w:rsidR="00BE3248" w:rsidRPr="00BE3248" w:rsidRDefault="00BE3248" w:rsidP="00B56C32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BE3248">
        <w:rPr>
          <w:rFonts w:ascii="Calibri" w:hAnsi="Calibri" w:cs="Calibri"/>
          <w:b/>
          <w:color w:val="7030A0"/>
          <w:sz w:val="22"/>
          <w:szCs w:val="22"/>
        </w:rPr>
        <w:t>Fri 2</w:t>
      </w:r>
      <w:r w:rsidRPr="00BE3248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nd</w:t>
      </w:r>
      <w:r w:rsidRPr="00BE3248">
        <w:rPr>
          <w:rFonts w:ascii="Calibri" w:hAnsi="Calibri" w:cs="Calibri"/>
          <w:b/>
          <w:color w:val="7030A0"/>
          <w:sz w:val="22"/>
          <w:szCs w:val="22"/>
        </w:rPr>
        <w:t xml:space="preserve"> Feb</w:t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</w:r>
      <w:r w:rsidRPr="00BE3248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     FUBS Pop Quiz Evening</w:t>
      </w:r>
    </w:p>
    <w:p w:rsidR="00CF1509" w:rsidRPr="00BE3248" w:rsidRDefault="00CF1509" w:rsidP="00B56C32">
      <w:pPr>
        <w:ind w:left="-567" w:right="-88"/>
        <w:rPr>
          <w:rFonts w:ascii="Calibri" w:hAnsi="Calibri" w:cs="Calibri"/>
          <w:b/>
          <w:color w:val="365F91" w:themeColor="accent1" w:themeShade="BF"/>
          <w:sz w:val="22"/>
          <w:szCs w:val="22"/>
        </w:rPr>
      </w:pP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>Tue 6</w:t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  <w:vertAlign w:val="superscript"/>
        </w:rPr>
        <w:t>th</w:t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Feb</w:t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</w:r>
      <w:r w:rsidRPr="00BE3248">
        <w:rPr>
          <w:rFonts w:ascii="Calibri" w:hAnsi="Calibri" w:cs="Calibri"/>
          <w:b/>
          <w:color w:val="365F91" w:themeColor="accent1" w:themeShade="BF"/>
          <w:sz w:val="22"/>
          <w:szCs w:val="22"/>
        </w:rPr>
        <w:tab/>
        <w:t xml:space="preserve">             Safer Internet Day</w:t>
      </w:r>
    </w:p>
    <w:p w:rsidR="004A37D2" w:rsidRDefault="004A37D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4A37D2">
        <w:rPr>
          <w:rFonts w:ascii="Calibri" w:hAnsi="Calibri" w:cs="Calibri"/>
          <w:b/>
          <w:sz w:val="22"/>
          <w:szCs w:val="22"/>
        </w:rPr>
        <w:t>Tue 6</w:t>
      </w:r>
      <w:r w:rsidRPr="004A37D2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4A37D2">
        <w:rPr>
          <w:rFonts w:ascii="Calibri" w:hAnsi="Calibri" w:cs="Calibri"/>
          <w:b/>
          <w:sz w:val="22"/>
          <w:szCs w:val="22"/>
        </w:rPr>
        <w:t xml:space="preserve"> Feb</w:t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</w:r>
      <w:r w:rsidRPr="004A37D2">
        <w:rPr>
          <w:rFonts w:ascii="Calibri" w:hAnsi="Calibri" w:cs="Calibri"/>
          <w:b/>
          <w:sz w:val="22"/>
          <w:szCs w:val="22"/>
        </w:rPr>
        <w:tab/>
        <w:t xml:space="preserve">          Online Safety Awareness Parent Workshop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Tue 6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Feb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Wed 7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Feb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5/6 Swimming Gala</w:t>
      </w:r>
    </w:p>
    <w:p w:rsidR="004B4ED9" w:rsidRDefault="004B4ED9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8</w:t>
      </w:r>
      <w:r w:rsidRPr="004B4ED9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Feb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</w:t>
      </w:r>
      <w:proofErr w:type="spellStart"/>
      <w:r>
        <w:rPr>
          <w:rFonts w:ascii="Calibri" w:hAnsi="Calibri" w:cs="Calibri"/>
          <w:b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1/2 Phonics Information Workshop</w:t>
      </w:r>
    </w:p>
    <w:p w:rsidR="00783E27" w:rsidRDefault="00783E27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9</w:t>
      </w:r>
      <w:r w:rsidRPr="00783E27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Feb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Morocco Class Assembly</w:t>
      </w:r>
    </w:p>
    <w:p w:rsidR="00835E14" w:rsidRPr="00835E14" w:rsidRDefault="00835E14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35E14">
        <w:rPr>
          <w:rFonts w:ascii="Calibri" w:hAnsi="Calibri" w:cs="Calibri"/>
          <w:b/>
          <w:sz w:val="22"/>
          <w:szCs w:val="22"/>
        </w:rPr>
        <w:lastRenderedPageBreak/>
        <w:t xml:space="preserve">Fri </w:t>
      </w:r>
      <w:r>
        <w:rPr>
          <w:rFonts w:ascii="Calibri" w:hAnsi="Calibri" w:cs="Calibri"/>
          <w:b/>
          <w:sz w:val="22"/>
          <w:szCs w:val="22"/>
        </w:rPr>
        <w:t>9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835E14">
        <w:rPr>
          <w:rFonts w:ascii="Calibri" w:hAnsi="Calibri" w:cs="Calibri"/>
          <w:b/>
          <w:sz w:val="22"/>
          <w:szCs w:val="22"/>
        </w:rPr>
        <w:t>Feb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B56C32" w:rsidRPr="00891C69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891C69">
        <w:rPr>
          <w:rFonts w:ascii="Calibri" w:hAnsi="Calibri" w:cs="Calibri"/>
          <w:b/>
          <w:color w:val="FF0000"/>
          <w:sz w:val="22"/>
          <w:szCs w:val="22"/>
        </w:rPr>
        <w:t>Mon 12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 xml:space="preserve"> Feb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       Start of Half Term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891C69">
        <w:rPr>
          <w:rFonts w:ascii="Calibri" w:hAnsi="Calibri" w:cs="Calibri"/>
          <w:b/>
          <w:color w:val="FF0000"/>
          <w:sz w:val="22"/>
          <w:szCs w:val="22"/>
        </w:rPr>
        <w:t>Fri 16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 xml:space="preserve"> Feb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  <w:t xml:space="preserve">  End of Half Term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03325D">
        <w:rPr>
          <w:rFonts w:ascii="Calibri" w:hAnsi="Calibri" w:cs="Calibri"/>
          <w:b/>
          <w:sz w:val="22"/>
          <w:szCs w:val="22"/>
        </w:rPr>
        <w:t>Wed 21</w:t>
      </w:r>
      <w:r w:rsidRPr="0003325D">
        <w:rPr>
          <w:rFonts w:ascii="Calibri" w:hAnsi="Calibri" w:cs="Calibri"/>
          <w:b/>
          <w:sz w:val="22"/>
          <w:szCs w:val="22"/>
          <w:vertAlign w:val="superscript"/>
        </w:rPr>
        <w:t>st</w:t>
      </w:r>
      <w:r w:rsidRPr="0003325D">
        <w:rPr>
          <w:rFonts w:ascii="Calibri" w:hAnsi="Calibri" w:cs="Calibri"/>
          <w:b/>
          <w:sz w:val="22"/>
          <w:szCs w:val="22"/>
        </w:rPr>
        <w:t xml:space="preserve"> Feb</w:t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ab/>
        <w:t>Parent Teacher Meetings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Wed 21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Feb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B56C32" w:rsidRPr="0003325D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22</w:t>
      </w:r>
      <w:r w:rsidRPr="0003325D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Feb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03325D">
        <w:rPr>
          <w:rFonts w:ascii="Calibri" w:hAnsi="Calibri" w:cs="Calibri"/>
          <w:b/>
          <w:sz w:val="22"/>
          <w:szCs w:val="22"/>
        </w:rPr>
        <w:t>Parent Teacher Meetings</w:t>
      </w:r>
    </w:p>
    <w:p w:rsidR="00783E27" w:rsidRDefault="00783E27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23</w:t>
      </w:r>
      <w:r w:rsidRPr="00783E27">
        <w:rPr>
          <w:rFonts w:ascii="Calibri" w:hAnsi="Calibri" w:cs="Calibri"/>
          <w:b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sz w:val="22"/>
          <w:szCs w:val="22"/>
        </w:rPr>
        <w:t xml:space="preserve"> Feb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Italy Class Assembly</w:t>
      </w:r>
    </w:p>
    <w:p w:rsidR="00835E14" w:rsidRPr="00835E14" w:rsidRDefault="00835E14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35E14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23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835E14">
        <w:rPr>
          <w:rFonts w:ascii="Calibri" w:hAnsi="Calibri" w:cs="Calibri"/>
          <w:b/>
          <w:sz w:val="22"/>
          <w:szCs w:val="22"/>
        </w:rPr>
        <w:t>Feb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Mon 26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Feb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3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Benchball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Participation</w:t>
      </w:r>
    </w:p>
    <w:p w:rsidR="00CF1509" w:rsidRPr="00A211C7" w:rsidRDefault="00CF1509" w:rsidP="00B56C32">
      <w:pPr>
        <w:ind w:left="-567" w:right="-88"/>
        <w:rPr>
          <w:rFonts w:ascii="Calibri" w:hAnsi="Calibri" w:cs="Calibri"/>
          <w:b/>
          <w:color w:val="0070C0"/>
          <w:sz w:val="22"/>
          <w:szCs w:val="22"/>
        </w:rPr>
      </w:pPr>
      <w:r w:rsidRPr="00A211C7">
        <w:rPr>
          <w:rFonts w:ascii="Calibri" w:hAnsi="Calibri" w:cs="Calibri"/>
          <w:b/>
          <w:color w:val="0070C0"/>
          <w:sz w:val="22"/>
          <w:szCs w:val="22"/>
        </w:rPr>
        <w:t>Mon 26</w:t>
      </w:r>
      <w:r w:rsidRPr="00A211C7">
        <w:rPr>
          <w:rFonts w:ascii="Calibri" w:hAnsi="Calibri" w:cs="Calibri"/>
          <w:b/>
          <w:color w:val="0070C0"/>
          <w:sz w:val="22"/>
          <w:szCs w:val="22"/>
          <w:vertAlign w:val="superscript"/>
        </w:rPr>
        <w:t>th</w:t>
      </w:r>
      <w:r w:rsidRPr="00A211C7">
        <w:rPr>
          <w:rFonts w:ascii="Calibri" w:hAnsi="Calibri" w:cs="Calibri"/>
          <w:b/>
          <w:color w:val="0070C0"/>
          <w:sz w:val="22"/>
          <w:szCs w:val="22"/>
        </w:rPr>
        <w:t xml:space="preserve"> Feb</w:t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Pr="00A211C7">
        <w:rPr>
          <w:rFonts w:ascii="Calibri" w:hAnsi="Calibri" w:cs="Calibri"/>
          <w:b/>
          <w:color w:val="0070C0"/>
          <w:sz w:val="22"/>
          <w:szCs w:val="22"/>
        </w:rPr>
        <w:tab/>
      </w:r>
      <w:r w:rsidR="00A211C7">
        <w:rPr>
          <w:rFonts w:ascii="Calibri" w:hAnsi="Calibri" w:cs="Calibri"/>
          <w:b/>
          <w:color w:val="0070C0"/>
          <w:sz w:val="22"/>
          <w:szCs w:val="22"/>
        </w:rPr>
        <w:t xml:space="preserve">    </w:t>
      </w:r>
      <w:r w:rsidRPr="00A211C7">
        <w:rPr>
          <w:rFonts w:ascii="Calibri" w:hAnsi="Calibri" w:cs="Calibri"/>
          <w:b/>
          <w:color w:val="0070C0"/>
          <w:sz w:val="22"/>
          <w:szCs w:val="22"/>
        </w:rPr>
        <w:t xml:space="preserve">   </w:t>
      </w:r>
      <w:r w:rsidR="00A211C7">
        <w:rPr>
          <w:rFonts w:ascii="Calibri" w:hAnsi="Calibri" w:cs="Calibri"/>
          <w:b/>
          <w:color w:val="0070C0"/>
          <w:sz w:val="22"/>
          <w:szCs w:val="22"/>
        </w:rPr>
        <w:t>“</w:t>
      </w:r>
      <w:r w:rsidRPr="00A211C7">
        <w:rPr>
          <w:rFonts w:ascii="Calibri" w:hAnsi="Calibri" w:cs="Calibri"/>
          <w:b/>
          <w:color w:val="0070C0"/>
          <w:sz w:val="22"/>
          <w:szCs w:val="22"/>
        </w:rPr>
        <w:t>Book Week</w:t>
      </w:r>
      <w:r w:rsidR="00A211C7">
        <w:rPr>
          <w:rFonts w:ascii="Calibri" w:hAnsi="Calibri" w:cs="Calibri"/>
          <w:b/>
          <w:color w:val="0070C0"/>
          <w:sz w:val="22"/>
          <w:szCs w:val="22"/>
        </w:rPr>
        <w:t>”</w:t>
      </w:r>
    </w:p>
    <w:p w:rsidR="00CF1509" w:rsidRPr="00CF1509" w:rsidRDefault="00CF1509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CF1509">
        <w:rPr>
          <w:rFonts w:ascii="Calibri" w:hAnsi="Calibri" w:cs="Calibri"/>
          <w:b/>
          <w:sz w:val="22"/>
          <w:szCs w:val="22"/>
        </w:rPr>
        <w:t>Tue 27</w:t>
      </w:r>
      <w:r w:rsidRPr="00CF1509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CF1509">
        <w:rPr>
          <w:rFonts w:ascii="Calibri" w:hAnsi="Calibri" w:cs="Calibri"/>
          <w:b/>
          <w:sz w:val="22"/>
          <w:szCs w:val="22"/>
        </w:rPr>
        <w:t xml:space="preserve"> Feb</w:t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</w:r>
      <w:r w:rsidRPr="00CF1509">
        <w:rPr>
          <w:rFonts w:ascii="Calibri" w:hAnsi="Calibri" w:cs="Calibri"/>
          <w:b/>
          <w:sz w:val="22"/>
          <w:szCs w:val="22"/>
        </w:rPr>
        <w:tab/>
        <w:t>Leavers and Class Photos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Thu 1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6 Netball</w:t>
      </w:r>
    </w:p>
    <w:p w:rsidR="00CF1509" w:rsidRDefault="00CF1509" w:rsidP="00A211C7">
      <w:pPr>
        <w:ind w:left="-567" w:right="196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1</w:t>
      </w:r>
      <w:r w:rsidRPr="00CF1509">
        <w:rPr>
          <w:rFonts w:ascii="Calibri" w:hAnsi="Calibri" w:cs="Calibri"/>
          <w:b/>
          <w:sz w:val="22"/>
          <w:szCs w:val="22"/>
          <w:vertAlign w:val="superscript"/>
        </w:rPr>
        <w:t>st</w:t>
      </w:r>
      <w:r w:rsidR="00A211C7">
        <w:rPr>
          <w:rFonts w:ascii="Calibri" w:hAnsi="Calibri" w:cs="Calibri"/>
          <w:b/>
          <w:sz w:val="22"/>
          <w:szCs w:val="22"/>
        </w:rPr>
        <w:t xml:space="preserve"> Mar</w:t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</w:r>
      <w:r w:rsidR="00A211C7">
        <w:rPr>
          <w:rFonts w:ascii="Calibri" w:hAnsi="Calibri" w:cs="Calibri"/>
          <w:b/>
          <w:sz w:val="22"/>
          <w:szCs w:val="22"/>
        </w:rPr>
        <w:tab/>
        <w:t xml:space="preserve">            </w:t>
      </w:r>
      <w:r>
        <w:rPr>
          <w:rFonts w:ascii="Calibri" w:hAnsi="Calibri" w:cs="Calibri"/>
          <w:b/>
          <w:sz w:val="22"/>
          <w:szCs w:val="22"/>
        </w:rPr>
        <w:t xml:space="preserve">  Favourite Book Character </w:t>
      </w:r>
      <w:r w:rsidR="00A211C7">
        <w:rPr>
          <w:rFonts w:ascii="Calibri" w:hAnsi="Calibri" w:cs="Calibri"/>
          <w:b/>
          <w:sz w:val="22"/>
          <w:szCs w:val="22"/>
        </w:rPr>
        <w:t xml:space="preserve">- </w:t>
      </w:r>
      <w:r>
        <w:rPr>
          <w:rFonts w:ascii="Calibri" w:hAnsi="Calibri" w:cs="Calibri"/>
          <w:b/>
          <w:sz w:val="22"/>
          <w:szCs w:val="22"/>
        </w:rPr>
        <w:t>Dress Up Day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Thu 1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Mar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783E27" w:rsidRDefault="00783E27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</w:t>
      </w:r>
      <w:r w:rsidRPr="00783E27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="00265E9B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 xml:space="preserve">   </w:t>
      </w:r>
      <w:r w:rsidR="00A76697">
        <w:rPr>
          <w:rFonts w:ascii="Calibri" w:hAnsi="Calibri" w:cs="Calibri"/>
          <w:b/>
          <w:sz w:val="22"/>
          <w:szCs w:val="22"/>
        </w:rPr>
        <w:t>Kenya</w:t>
      </w:r>
      <w:r>
        <w:rPr>
          <w:rFonts w:ascii="Calibri" w:hAnsi="Calibri" w:cs="Calibri"/>
          <w:b/>
          <w:sz w:val="22"/>
          <w:szCs w:val="22"/>
        </w:rPr>
        <w:t xml:space="preserve"> Class Assembly</w:t>
      </w:r>
    </w:p>
    <w:p w:rsidR="00EA1528" w:rsidRDefault="00EA1528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</w:t>
      </w:r>
      <w:r w:rsidRPr="00EA1528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West End in School</w:t>
      </w:r>
    </w:p>
    <w:p w:rsidR="00835E14" w:rsidRPr="00835E14" w:rsidRDefault="00835E14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35E14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2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Tue 6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5/6 Netball</w:t>
      </w:r>
    </w:p>
    <w:p w:rsidR="00783E27" w:rsidRDefault="001B53AD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8</w:t>
      </w:r>
      <w:r w:rsidR="00783E27" w:rsidRPr="00783E27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783E27">
        <w:rPr>
          <w:rFonts w:ascii="Calibri" w:hAnsi="Calibri" w:cs="Calibri"/>
          <w:b/>
          <w:sz w:val="22"/>
          <w:szCs w:val="22"/>
        </w:rPr>
        <w:t xml:space="preserve"> Mar</w:t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</w:r>
      <w:r w:rsidR="00783E27">
        <w:rPr>
          <w:rFonts w:ascii="Calibri" w:hAnsi="Calibri" w:cs="Calibri"/>
          <w:b/>
          <w:sz w:val="22"/>
          <w:szCs w:val="22"/>
        </w:rPr>
        <w:tab/>
        <w:t xml:space="preserve">                  </w:t>
      </w:r>
      <w:proofErr w:type="spellStart"/>
      <w:r w:rsidR="00783E27">
        <w:rPr>
          <w:rFonts w:ascii="Calibri" w:hAnsi="Calibri" w:cs="Calibri"/>
          <w:b/>
          <w:sz w:val="22"/>
          <w:szCs w:val="22"/>
        </w:rPr>
        <w:t>Yr</w:t>
      </w:r>
      <w:proofErr w:type="spellEnd"/>
      <w:r w:rsidR="00783E27">
        <w:rPr>
          <w:rFonts w:ascii="Calibri" w:hAnsi="Calibri" w:cs="Calibri"/>
          <w:b/>
          <w:sz w:val="22"/>
          <w:szCs w:val="22"/>
        </w:rPr>
        <w:t xml:space="preserve"> 5/6 Trip to Science Museum</w:t>
      </w:r>
    </w:p>
    <w:p w:rsidR="00596FF3" w:rsidRDefault="00596FF3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9</w:t>
      </w:r>
      <w:r w:rsidRPr="00596FF3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9B0036">
        <w:rPr>
          <w:rFonts w:ascii="Calibri" w:hAnsi="Calibri" w:cs="Calibri"/>
          <w:b/>
          <w:sz w:val="22"/>
          <w:szCs w:val="22"/>
        </w:rPr>
        <w:t xml:space="preserve"> Mar</w:t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9B0036">
        <w:rPr>
          <w:rFonts w:ascii="Calibri" w:hAnsi="Calibri" w:cs="Calibri"/>
          <w:b/>
          <w:sz w:val="22"/>
          <w:szCs w:val="22"/>
        </w:rPr>
        <w:tab/>
      </w:r>
      <w:r w:rsidR="0021713A">
        <w:rPr>
          <w:rFonts w:ascii="Calibri" w:hAnsi="Calibri" w:cs="Calibri"/>
          <w:b/>
          <w:sz w:val="22"/>
          <w:szCs w:val="22"/>
        </w:rPr>
        <w:t xml:space="preserve"> </w:t>
      </w:r>
      <w:r w:rsidR="009B0036">
        <w:rPr>
          <w:rFonts w:ascii="Calibri" w:hAnsi="Calibri" w:cs="Calibri"/>
          <w:b/>
          <w:sz w:val="22"/>
          <w:szCs w:val="22"/>
        </w:rPr>
        <w:t xml:space="preserve">           </w:t>
      </w:r>
      <w:proofErr w:type="spellStart"/>
      <w:r>
        <w:rPr>
          <w:rFonts w:ascii="Calibri" w:hAnsi="Calibri" w:cs="Calibri"/>
          <w:b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1/2 Trip t</w:t>
      </w:r>
      <w:r w:rsidR="009B0036">
        <w:rPr>
          <w:rFonts w:ascii="Calibri" w:hAnsi="Calibri" w:cs="Calibri"/>
          <w:b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 Amberley Chalk Pits</w:t>
      </w:r>
    </w:p>
    <w:p w:rsidR="00783E27" w:rsidRDefault="001B53AD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9</w:t>
      </w:r>
      <w:r w:rsidRPr="001B53AD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</w:t>
      </w:r>
      <w:r w:rsidR="000252B7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India Class </w:t>
      </w:r>
      <w:proofErr w:type="spellStart"/>
      <w:r>
        <w:rPr>
          <w:rFonts w:ascii="Calibri" w:hAnsi="Calibri" w:cs="Calibri"/>
          <w:b/>
          <w:sz w:val="22"/>
          <w:szCs w:val="22"/>
        </w:rPr>
        <w:t>Asembly</w:t>
      </w:r>
      <w:proofErr w:type="spellEnd"/>
    </w:p>
    <w:p w:rsidR="00835E14" w:rsidRPr="00835E14" w:rsidRDefault="00835E14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35E14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9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Mon 12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3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Benchball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Participation</w:t>
      </w:r>
    </w:p>
    <w:p w:rsidR="00BE3248" w:rsidRDefault="00BE3248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 w:rsidRPr="00BE3248">
        <w:rPr>
          <w:rFonts w:ascii="Calibri" w:hAnsi="Calibri" w:cs="Calibri"/>
          <w:b/>
          <w:sz w:val="22"/>
          <w:szCs w:val="22"/>
        </w:rPr>
        <w:t>Wed 14</w:t>
      </w:r>
      <w:r w:rsidRPr="00BE3248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BE3248">
        <w:rPr>
          <w:rFonts w:ascii="Calibri" w:hAnsi="Calibri" w:cs="Calibri"/>
          <w:b/>
          <w:sz w:val="22"/>
          <w:szCs w:val="22"/>
        </w:rPr>
        <w:t xml:space="preserve"> March</w:t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  <w:t xml:space="preserve">             </w:t>
      </w:r>
      <w:proofErr w:type="spellStart"/>
      <w:r w:rsidRPr="00BE3248">
        <w:rPr>
          <w:rFonts w:ascii="Calibri" w:hAnsi="Calibri" w:cs="Calibri"/>
          <w:b/>
          <w:sz w:val="22"/>
          <w:szCs w:val="22"/>
        </w:rPr>
        <w:t>Yr</w:t>
      </w:r>
      <w:proofErr w:type="spellEnd"/>
      <w:r w:rsidRPr="00BE3248">
        <w:rPr>
          <w:rFonts w:ascii="Calibri" w:hAnsi="Calibri" w:cs="Calibri"/>
          <w:b/>
          <w:sz w:val="22"/>
          <w:szCs w:val="22"/>
        </w:rPr>
        <w:t xml:space="preserve"> 1-6 Maths Competition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Thu 15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 w:rsidR="00EA1528">
        <w:rPr>
          <w:rFonts w:ascii="Calibri" w:hAnsi="Calibri" w:cs="Calibri"/>
          <w:b/>
          <w:color w:val="00B05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6 Boys Netball</w:t>
      </w:r>
    </w:p>
    <w:p w:rsidR="00EA1528" w:rsidRPr="00EA1528" w:rsidRDefault="00EA1528" w:rsidP="00B56C32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EA1528">
        <w:rPr>
          <w:rFonts w:ascii="Calibri" w:hAnsi="Calibri" w:cs="Calibri"/>
          <w:b/>
          <w:color w:val="7030A0"/>
          <w:sz w:val="22"/>
          <w:szCs w:val="22"/>
        </w:rPr>
        <w:t>Thu 15</w:t>
      </w:r>
      <w:r w:rsidRPr="00EA1528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 w:rsidRPr="00EA1528">
        <w:rPr>
          <w:rFonts w:ascii="Calibri" w:hAnsi="Calibri" w:cs="Calibri"/>
          <w:b/>
          <w:color w:val="7030A0"/>
          <w:sz w:val="22"/>
          <w:szCs w:val="22"/>
        </w:rPr>
        <w:t xml:space="preserve"> Mar</w:t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</w:r>
      <w:r w:rsidRPr="00EA1528">
        <w:rPr>
          <w:rFonts w:ascii="Calibri" w:hAnsi="Calibri" w:cs="Calibri"/>
          <w:b/>
          <w:color w:val="7030A0"/>
          <w:sz w:val="22"/>
          <w:szCs w:val="22"/>
        </w:rPr>
        <w:tab/>
        <w:t>BAGS2SCHOOL Collection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Fri 16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0252B7" w:rsidRDefault="000252B7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16</w:t>
      </w:r>
      <w:r w:rsidRPr="000252B7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Spain Class Assembly</w:t>
      </w:r>
    </w:p>
    <w:p w:rsidR="00835E14" w:rsidRPr="00835E14" w:rsidRDefault="00835E14" w:rsidP="00835E14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16</w:t>
      </w:r>
      <w:r w:rsidRPr="00835E14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EA1528" w:rsidRDefault="00EA1528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Mon 19</w:t>
      </w:r>
      <w:r w:rsidRPr="00EA1528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>Chichester Cathedral KS2 Group Voices Around the World</w:t>
      </w:r>
    </w:p>
    <w:p w:rsidR="00D03ABF" w:rsidRPr="00835E14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23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sz w:val="22"/>
          <w:szCs w:val="22"/>
        </w:rPr>
        <w:t xml:space="preserve"> Mar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       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D03ABF" w:rsidRPr="00EA1528" w:rsidRDefault="00EA1528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EA1528">
        <w:rPr>
          <w:rFonts w:ascii="Calibri" w:hAnsi="Calibri" w:cs="Calibri"/>
          <w:b/>
          <w:sz w:val="22"/>
          <w:szCs w:val="22"/>
        </w:rPr>
        <w:t xml:space="preserve">Fri </w:t>
      </w:r>
      <w:proofErr w:type="gramStart"/>
      <w:r w:rsidRPr="00EA1528">
        <w:rPr>
          <w:rFonts w:ascii="Calibri" w:hAnsi="Calibri" w:cs="Calibri"/>
          <w:b/>
          <w:sz w:val="22"/>
          <w:szCs w:val="22"/>
        </w:rPr>
        <w:t>23</w:t>
      </w:r>
      <w:r w:rsidRPr="00EA1528">
        <w:rPr>
          <w:rFonts w:ascii="Calibri" w:hAnsi="Calibri" w:cs="Calibri"/>
          <w:b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EA1528">
        <w:rPr>
          <w:rFonts w:ascii="Calibri" w:hAnsi="Calibri" w:cs="Calibri"/>
          <w:b/>
          <w:sz w:val="22"/>
          <w:szCs w:val="22"/>
        </w:rPr>
        <w:t xml:space="preserve"> Mar</w:t>
      </w:r>
      <w:proofErr w:type="gramEnd"/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EA1528">
        <w:rPr>
          <w:rFonts w:ascii="Calibri" w:hAnsi="Calibri" w:cs="Calibri"/>
          <w:b/>
          <w:sz w:val="22"/>
          <w:szCs w:val="22"/>
        </w:rPr>
        <w:tab/>
      </w:r>
      <w:r w:rsidRPr="0066010C">
        <w:rPr>
          <w:rFonts w:ascii="Calibri" w:hAnsi="Calibri" w:cs="Calibri"/>
          <w:b/>
          <w:color w:val="0070C0"/>
          <w:sz w:val="22"/>
          <w:szCs w:val="22"/>
        </w:rPr>
        <w:t xml:space="preserve">   SPORT RELIEF Organised by </w:t>
      </w:r>
      <w:proofErr w:type="spellStart"/>
      <w:r w:rsidRPr="0066010C">
        <w:rPr>
          <w:rFonts w:ascii="Calibri" w:hAnsi="Calibri" w:cs="Calibri"/>
          <w:b/>
          <w:color w:val="0070C0"/>
          <w:sz w:val="22"/>
          <w:szCs w:val="22"/>
        </w:rPr>
        <w:t>Yr</w:t>
      </w:r>
      <w:proofErr w:type="spellEnd"/>
      <w:r w:rsidRPr="0066010C">
        <w:rPr>
          <w:rFonts w:ascii="Calibri" w:hAnsi="Calibri" w:cs="Calibri"/>
          <w:b/>
          <w:color w:val="0070C0"/>
          <w:sz w:val="22"/>
          <w:szCs w:val="22"/>
        </w:rPr>
        <w:t xml:space="preserve"> 6</w:t>
      </w:r>
    </w:p>
    <w:p w:rsidR="000252B7" w:rsidRPr="00BE3248" w:rsidRDefault="000252B7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BE3248">
        <w:rPr>
          <w:rFonts w:ascii="Calibri" w:hAnsi="Calibri" w:cs="Calibri"/>
          <w:b/>
          <w:sz w:val="22"/>
          <w:szCs w:val="22"/>
        </w:rPr>
        <w:t>Fri 23</w:t>
      </w:r>
      <w:r w:rsidRPr="00BE3248">
        <w:rPr>
          <w:rFonts w:ascii="Calibri" w:hAnsi="Calibri" w:cs="Calibri"/>
          <w:b/>
          <w:sz w:val="22"/>
          <w:szCs w:val="22"/>
          <w:vertAlign w:val="superscript"/>
        </w:rPr>
        <w:t>rd</w:t>
      </w:r>
      <w:r w:rsidRPr="00BE3248">
        <w:rPr>
          <w:rFonts w:ascii="Calibri" w:hAnsi="Calibri" w:cs="Calibri"/>
          <w:b/>
          <w:sz w:val="22"/>
          <w:szCs w:val="22"/>
        </w:rPr>
        <w:t xml:space="preserve"> Mar</w:t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</w:r>
      <w:r w:rsidRPr="00BE3248">
        <w:rPr>
          <w:rFonts w:ascii="Calibri" w:hAnsi="Calibri" w:cs="Calibri"/>
          <w:b/>
          <w:sz w:val="22"/>
          <w:szCs w:val="22"/>
        </w:rPr>
        <w:tab/>
        <w:t xml:space="preserve">         France and Australia Class Assembly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Fri 23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2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Multisports</w:t>
      </w:r>
      <w:proofErr w:type="spellEnd"/>
    </w:p>
    <w:p w:rsidR="00B56C32" w:rsidRPr="00ED18DE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Mon 26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Mar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3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Benchball</w:t>
      </w:r>
      <w:proofErr w:type="spellEnd"/>
    </w:p>
    <w:p w:rsidR="00EA1528" w:rsidRDefault="00EA1528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Tue 27</w:t>
      </w:r>
      <w:r w:rsidRPr="00EA1528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66010C">
        <w:rPr>
          <w:rFonts w:ascii="Calibri" w:hAnsi="Calibri" w:cs="Calibri"/>
          <w:b/>
          <w:sz w:val="22"/>
          <w:szCs w:val="22"/>
        </w:rPr>
        <w:t xml:space="preserve"> Mar</w:t>
      </w:r>
      <w:r w:rsidR="0066010C">
        <w:rPr>
          <w:rFonts w:ascii="Calibri" w:hAnsi="Calibri" w:cs="Calibri"/>
          <w:b/>
          <w:sz w:val="22"/>
          <w:szCs w:val="22"/>
        </w:rPr>
        <w:tab/>
      </w:r>
      <w:r w:rsidR="0066010C">
        <w:rPr>
          <w:rFonts w:ascii="Calibri" w:hAnsi="Calibri" w:cs="Calibri"/>
          <w:b/>
          <w:sz w:val="22"/>
          <w:szCs w:val="22"/>
        </w:rPr>
        <w:tab/>
      </w:r>
      <w:r w:rsidR="0066010C">
        <w:rPr>
          <w:rFonts w:ascii="Calibri" w:hAnsi="Calibri" w:cs="Calibri"/>
          <w:b/>
          <w:sz w:val="22"/>
          <w:szCs w:val="22"/>
        </w:rPr>
        <w:tab/>
      </w:r>
      <w:r w:rsidR="0066010C">
        <w:rPr>
          <w:rFonts w:ascii="Calibri" w:hAnsi="Calibri" w:cs="Calibri"/>
          <w:b/>
          <w:sz w:val="22"/>
          <w:szCs w:val="22"/>
        </w:rPr>
        <w:tab/>
      </w:r>
      <w:r w:rsidR="0066010C">
        <w:rPr>
          <w:rFonts w:ascii="Calibri" w:hAnsi="Calibri" w:cs="Calibri"/>
          <w:b/>
          <w:sz w:val="22"/>
          <w:szCs w:val="22"/>
        </w:rPr>
        <w:tab/>
      </w:r>
      <w:r w:rsidR="0066010C">
        <w:rPr>
          <w:rFonts w:ascii="Calibri" w:hAnsi="Calibri" w:cs="Calibri"/>
          <w:b/>
          <w:sz w:val="22"/>
          <w:szCs w:val="22"/>
        </w:rPr>
        <w:tab/>
        <w:t xml:space="preserve">                                                              </w:t>
      </w:r>
      <w:r w:rsidR="00FC18D5">
        <w:rPr>
          <w:rFonts w:ascii="Calibri" w:hAnsi="Calibri" w:cs="Calibri"/>
          <w:b/>
          <w:sz w:val="22"/>
          <w:szCs w:val="22"/>
        </w:rPr>
        <w:t xml:space="preserve"> </w:t>
      </w:r>
      <w:r w:rsidR="0066010C">
        <w:rPr>
          <w:rFonts w:ascii="Calibri" w:hAnsi="Calibri" w:cs="Calibri"/>
          <w:b/>
          <w:sz w:val="22"/>
          <w:szCs w:val="22"/>
        </w:rPr>
        <w:t xml:space="preserve">  Chanctonbury</w:t>
      </w:r>
      <w:r>
        <w:rPr>
          <w:rFonts w:ascii="Calibri" w:hAnsi="Calibri" w:cs="Calibri"/>
          <w:b/>
          <w:sz w:val="22"/>
          <w:szCs w:val="22"/>
        </w:rPr>
        <w:t xml:space="preserve"> Music Festival</w:t>
      </w:r>
    </w:p>
    <w:p w:rsidR="00B56C32" w:rsidRPr="00891C69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91C69">
        <w:rPr>
          <w:rFonts w:ascii="Calibri" w:hAnsi="Calibri" w:cs="Calibri"/>
          <w:b/>
          <w:sz w:val="22"/>
          <w:szCs w:val="22"/>
        </w:rPr>
        <w:t>Thu 29</w:t>
      </w:r>
      <w:r w:rsidRPr="00891C69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sz w:val="22"/>
          <w:szCs w:val="22"/>
        </w:rPr>
        <w:t xml:space="preserve"> Mar</w:t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</w:r>
      <w:r w:rsidRPr="00891C69">
        <w:rPr>
          <w:rFonts w:ascii="Calibri" w:hAnsi="Calibri" w:cs="Calibri"/>
          <w:b/>
          <w:sz w:val="22"/>
          <w:szCs w:val="22"/>
        </w:rPr>
        <w:tab/>
        <w:t xml:space="preserve">   Last Day of Spring Term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891C69">
        <w:rPr>
          <w:rFonts w:ascii="Calibri" w:hAnsi="Calibri" w:cs="Calibri"/>
          <w:b/>
          <w:color w:val="FF0000"/>
          <w:sz w:val="22"/>
          <w:szCs w:val="22"/>
        </w:rPr>
        <w:t>Fri 30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 xml:space="preserve"> Mar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   Good Friday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Mon 2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Apr</w:t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  <w:t xml:space="preserve">    Easter Monday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Tue 3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Apr</w:t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  <w:t xml:space="preserve">     Start of Easter Holiday</w:t>
      </w:r>
    </w:p>
    <w:p w:rsidR="00B56C32" w:rsidRDefault="003C2BF5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Fri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13</w:t>
      </w:r>
      <w:r w:rsidR="00B56C32"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Apr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</w:r>
      <w:r w:rsidR="00B56C32">
        <w:rPr>
          <w:rFonts w:ascii="Calibri" w:hAnsi="Calibri" w:cs="Calibri"/>
          <w:b/>
          <w:sz w:val="22"/>
          <w:szCs w:val="22"/>
        </w:rPr>
        <w:tab/>
        <w:t xml:space="preserve">             </w:t>
      </w:r>
      <w:r w:rsidR="00B56C32" w:rsidRPr="00891C69">
        <w:rPr>
          <w:rFonts w:ascii="Calibri" w:hAnsi="Calibri" w:cs="Calibri"/>
          <w:b/>
          <w:color w:val="FF0000"/>
          <w:sz w:val="22"/>
          <w:szCs w:val="22"/>
        </w:rPr>
        <w:t>Last Day of Easter Holiday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</w:p>
    <w:p w:rsidR="00B56C32" w:rsidRDefault="00B56C32" w:rsidP="00B56C32">
      <w:pPr>
        <w:widowControl w:val="0"/>
        <w:tabs>
          <w:tab w:val="right" w:pos="10490"/>
        </w:tabs>
        <w:ind w:left="-567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501461B" wp14:editId="0CEB3947">
            <wp:extent cx="898525" cy="898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7010680" wp14:editId="3D632EB2">
            <wp:extent cx="898525" cy="89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21034679" wp14:editId="15B34156">
            <wp:extent cx="898525" cy="898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18DE4E9F" wp14:editId="237ADD17">
            <wp:extent cx="898525" cy="898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B807F17" wp14:editId="4B9876FD">
            <wp:extent cx="898525" cy="898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33199563" wp14:editId="7784C9C2">
            <wp:extent cx="898525" cy="898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2" w:rsidRDefault="00B56C32" w:rsidP="00B56C32">
      <w:pPr>
        <w:widowControl w:val="0"/>
        <w:tabs>
          <w:tab w:val="right" w:pos="9720"/>
        </w:tabs>
        <w:jc w:val="center"/>
        <w:rPr>
          <w:rFonts w:ascii="Calibri" w:hAnsi="Calibri" w:cs="Calibri"/>
          <w:b/>
          <w:sz w:val="32"/>
          <w:szCs w:val="24"/>
          <w:u w:val="single"/>
        </w:rPr>
      </w:pPr>
      <w:r w:rsidRPr="00FF2EFF">
        <w:rPr>
          <w:rFonts w:ascii="Calibri" w:hAnsi="Calibri" w:cs="Calibri"/>
          <w:b/>
          <w:sz w:val="32"/>
          <w:szCs w:val="24"/>
          <w:u w:val="single"/>
        </w:rPr>
        <w:t xml:space="preserve">Dates for </w:t>
      </w:r>
      <w:r>
        <w:rPr>
          <w:rFonts w:ascii="Calibri" w:hAnsi="Calibri" w:cs="Calibri"/>
          <w:b/>
          <w:sz w:val="32"/>
          <w:szCs w:val="24"/>
          <w:u w:val="single"/>
        </w:rPr>
        <w:t>Summer Term 2018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</w:p>
    <w:p w:rsidR="00B56C32" w:rsidRPr="00EA1528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EA1528">
        <w:rPr>
          <w:rFonts w:ascii="Calibri" w:hAnsi="Calibri" w:cs="Calibri"/>
          <w:b/>
          <w:color w:val="FF0000"/>
          <w:sz w:val="22"/>
          <w:szCs w:val="22"/>
        </w:rPr>
        <w:t>Mon 16</w:t>
      </w:r>
      <w:r w:rsidRPr="00EA1528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EA1528">
        <w:rPr>
          <w:rFonts w:ascii="Calibri" w:hAnsi="Calibri" w:cs="Calibri"/>
          <w:b/>
          <w:color w:val="FF0000"/>
          <w:sz w:val="22"/>
          <w:szCs w:val="22"/>
        </w:rPr>
        <w:t xml:space="preserve"> Apr</w:t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</w:r>
      <w:r w:rsidRPr="00EA1528">
        <w:rPr>
          <w:rFonts w:ascii="Calibri" w:hAnsi="Calibri" w:cs="Calibri"/>
          <w:b/>
          <w:color w:val="FF0000"/>
          <w:sz w:val="22"/>
          <w:szCs w:val="22"/>
        </w:rPr>
        <w:tab/>
        <w:t xml:space="preserve">    First Day Summer Term</w:t>
      </w:r>
    </w:p>
    <w:p w:rsidR="003651DC" w:rsidRPr="003651DC" w:rsidRDefault="003651DC" w:rsidP="00D03ABF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3651DC">
        <w:rPr>
          <w:rFonts w:ascii="Calibri" w:hAnsi="Calibri" w:cs="Calibri"/>
          <w:b/>
          <w:color w:val="7030A0"/>
          <w:sz w:val="22"/>
          <w:szCs w:val="22"/>
        </w:rPr>
        <w:t>Wed 18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 xml:space="preserve"> Apr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Uniform Sale</w:t>
      </w:r>
    </w:p>
    <w:p w:rsidR="00D03ABF" w:rsidRPr="00835E14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20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Apr</w:t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 w:rsidRPr="00835E14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       Last </w:t>
      </w:r>
      <w:r w:rsidRPr="00835E14">
        <w:rPr>
          <w:rFonts w:ascii="Calibri" w:hAnsi="Calibri" w:cs="Calibri"/>
          <w:b/>
          <w:sz w:val="22"/>
          <w:szCs w:val="22"/>
        </w:rPr>
        <w:t>Swimming Lesson Canada and Spain class</w:t>
      </w:r>
    </w:p>
    <w:p w:rsidR="00D03ABF" w:rsidRPr="00D03ABF" w:rsidRDefault="00D03ABF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lastRenderedPageBreak/>
        <w:t>Fri 27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D03ABF">
        <w:rPr>
          <w:rFonts w:ascii="Calibri" w:hAnsi="Calibri" w:cs="Calibri"/>
          <w:b/>
          <w:sz w:val="22"/>
          <w:szCs w:val="22"/>
        </w:rPr>
        <w:t xml:space="preserve"> April</w:t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1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st</w:t>
      </w:r>
      <w:r w:rsidRPr="00D03ABF">
        <w:rPr>
          <w:rFonts w:ascii="Calibri" w:hAnsi="Calibri" w:cs="Calibri"/>
          <w:b/>
          <w:sz w:val="22"/>
          <w:szCs w:val="22"/>
        </w:rPr>
        <w:t xml:space="preserve"> Swimming Lesson Italy Class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Thu 3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May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Uniform Sale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4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May</w:t>
      </w:r>
      <w:proofErr w:type="gramStart"/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</w:t>
      </w:r>
      <w:r>
        <w:rPr>
          <w:rFonts w:ascii="Calibri" w:hAnsi="Calibri" w:cs="Calibri"/>
          <w:b/>
          <w:sz w:val="22"/>
          <w:szCs w:val="22"/>
        </w:rPr>
        <w:t xml:space="preserve">      </w:t>
      </w:r>
      <w:r w:rsidRPr="00D03ABF">
        <w:rPr>
          <w:rFonts w:ascii="Calibri" w:hAnsi="Calibri" w:cs="Calibri"/>
          <w:b/>
          <w:sz w:val="22"/>
          <w:szCs w:val="22"/>
        </w:rPr>
        <w:t>Swimming</w:t>
      </w:r>
      <w:proofErr w:type="gramEnd"/>
      <w:r w:rsidRPr="00D03ABF">
        <w:rPr>
          <w:rFonts w:ascii="Calibri" w:hAnsi="Calibri" w:cs="Calibri"/>
          <w:b/>
          <w:sz w:val="22"/>
          <w:szCs w:val="22"/>
        </w:rPr>
        <w:t xml:space="preserve">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891C69">
        <w:rPr>
          <w:rFonts w:ascii="Calibri" w:hAnsi="Calibri" w:cs="Calibri"/>
          <w:b/>
          <w:color w:val="FF0000"/>
          <w:sz w:val="22"/>
          <w:szCs w:val="22"/>
        </w:rPr>
        <w:t>Mon 7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 xml:space="preserve"> May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  <w:t xml:space="preserve">      SCHOOL CLOSED Bank Holiday</w:t>
      </w:r>
    </w:p>
    <w:p w:rsidR="00C33CEA" w:rsidRDefault="00C33CEA" w:rsidP="00C33CEA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Thu 10</w:t>
      </w:r>
      <w:r w:rsidRPr="0082173F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May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5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Rounders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Tournament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11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May</w:t>
      </w:r>
      <w:proofErr w:type="gramStart"/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D03ABF">
        <w:rPr>
          <w:rFonts w:ascii="Calibri" w:hAnsi="Calibri" w:cs="Calibri"/>
          <w:b/>
          <w:sz w:val="22"/>
          <w:szCs w:val="22"/>
        </w:rPr>
        <w:t>Swimming</w:t>
      </w:r>
      <w:proofErr w:type="gramEnd"/>
      <w:r w:rsidRPr="00D03ABF">
        <w:rPr>
          <w:rFonts w:ascii="Calibri" w:hAnsi="Calibri" w:cs="Calibri"/>
          <w:b/>
          <w:sz w:val="22"/>
          <w:szCs w:val="22"/>
        </w:rPr>
        <w:t xml:space="preserve">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Thu 10</w:t>
      </w:r>
      <w:r w:rsidRPr="0082173F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May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5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Rounders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Tournament</w:t>
      </w:r>
    </w:p>
    <w:p w:rsidR="00EA1528" w:rsidRPr="007E5649" w:rsidRDefault="00EA1528" w:rsidP="00D03ABF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7E5649">
        <w:rPr>
          <w:rFonts w:ascii="Calibri" w:hAnsi="Calibri" w:cs="Calibri"/>
          <w:b/>
          <w:color w:val="7030A0"/>
          <w:sz w:val="22"/>
          <w:szCs w:val="22"/>
        </w:rPr>
        <w:t>Fri 11</w:t>
      </w:r>
      <w:r w:rsidRPr="007E5649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 w:rsidRPr="007E5649">
        <w:rPr>
          <w:rFonts w:ascii="Calibri" w:hAnsi="Calibri" w:cs="Calibri"/>
          <w:b/>
          <w:color w:val="7030A0"/>
          <w:sz w:val="22"/>
          <w:szCs w:val="22"/>
        </w:rPr>
        <w:t xml:space="preserve"> May</w:t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</w:r>
      <w:r w:rsidRPr="007E5649">
        <w:rPr>
          <w:rFonts w:ascii="Calibri" w:hAnsi="Calibri" w:cs="Calibri"/>
          <w:b/>
          <w:color w:val="7030A0"/>
          <w:sz w:val="22"/>
          <w:szCs w:val="22"/>
        </w:rPr>
        <w:tab/>
        <w:t xml:space="preserve">   FUBS Quiz Night</w:t>
      </w:r>
    </w:p>
    <w:p w:rsidR="00596FF3" w:rsidRDefault="00596FF3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17</w:t>
      </w:r>
      <w:r w:rsidRPr="00596FF3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May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Royal </w:t>
      </w:r>
      <w:r w:rsidR="00C33CEA">
        <w:rPr>
          <w:rFonts w:ascii="Calibri" w:hAnsi="Calibri" w:cs="Calibri"/>
          <w:b/>
          <w:sz w:val="22"/>
          <w:szCs w:val="22"/>
        </w:rPr>
        <w:t>W</w:t>
      </w:r>
      <w:r>
        <w:rPr>
          <w:rFonts w:ascii="Calibri" w:hAnsi="Calibri" w:cs="Calibri"/>
          <w:b/>
          <w:sz w:val="22"/>
          <w:szCs w:val="22"/>
        </w:rPr>
        <w:t>edding Tea Party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18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May</w:t>
      </w:r>
      <w:proofErr w:type="gramStart"/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D03ABF">
        <w:rPr>
          <w:rFonts w:ascii="Calibri" w:hAnsi="Calibri" w:cs="Calibri"/>
          <w:b/>
          <w:sz w:val="22"/>
          <w:szCs w:val="22"/>
        </w:rPr>
        <w:t>Swimming</w:t>
      </w:r>
      <w:proofErr w:type="gramEnd"/>
      <w:r w:rsidRPr="00D03ABF">
        <w:rPr>
          <w:rFonts w:ascii="Calibri" w:hAnsi="Calibri" w:cs="Calibri"/>
          <w:b/>
          <w:sz w:val="22"/>
          <w:szCs w:val="22"/>
        </w:rPr>
        <w:t xml:space="preserve">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Fri 18</w:t>
      </w:r>
      <w:r w:rsidRPr="0082173F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May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1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Multisports</w:t>
      </w:r>
      <w:proofErr w:type="spellEnd"/>
    </w:p>
    <w:p w:rsid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Fri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 xml:space="preserve"> 18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7030A0"/>
          <w:sz w:val="22"/>
          <w:szCs w:val="22"/>
        </w:rPr>
        <w:t>May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Uniform Sale</w:t>
      </w:r>
    </w:p>
    <w:p w:rsidR="007E5649" w:rsidRPr="007E5649" w:rsidRDefault="007E5649" w:rsidP="007E5649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7E5649">
        <w:rPr>
          <w:rFonts w:ascii="Calibri" w:hAnsi="Calibri" w:cs="Calibri"/>
          <w:b/>
          <w:sz w:val="22"/>
          <w:szCs w:val="22"/>
        </w:rPr>
        <w:t>Mon 21</w:t>
      </w:r>
      <w:r w:rsidRPr="007E5649">
        <w:rPr>
          <w:rFonts w:ascii="Calibri" w:hAnsi="Calibri" w:cs="Calibri"/>
          <w:b/>
          <w:sz w:val="22"/>
          <w:szCs w:val="22"/>
          <w:vertAlign w:val="superscript"/>
        </w:rPr>
        <w:t>st</w:t>
      </w:r>
      <w:r w:rsidRPr="007E5649">
        <w:rPr>
          <w:rFonts w:ascii="Calibri" w:hAnsi="Calibri" w:cs="Calibri"/>
          <w:b/>
          <w:sz w:val="22"/>
          <w:szCs w:val="22"/>
        </w:rPr>
        <w:t xml:space="preserve"> May</w:t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  <w:t xml:space="preserve"> </w:t>
      </w:r>
      <w:r w:rsidR="00C33CEA">
        <w:rPr>
          <w:rFonts w:ascii="Calibri" w:hAnsi="Calibri" w:cs="Calibri"/>
          <w:b/>
          <w:sz w:val="22"/>
          <w:szCs w:val="22"/>
        </w:rPr>
        <w:t xml:space="preserve">               </w:t>
      </w:r>
      <w:r w:rsidRPr="007E5649">
        <w:rPr>
          <w:rFonts w:ascii="Calibri" w:hAnsi="Calibri" w:cs="Calibri"/>
          <w:b/>
          <w:sz w:val="22"/>
          <w:szCs w:val="22"/>
        </w:rPr>
        <w:t xml:space="preserve">    Walk to Schools Week</w:t>
      </w:r>
    </w:p>
    <w:p w:rsidR="00B56C32" w:rsidRPr="000771F0" w:rsidRDefault="007E5649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Tue</w:t>
      </w:r>
      <w:r w:rsidR="00B56C32">
        <w:rPr>
          <w:rFonts w:ascii="Calibri" w:hAnsi="Calibri" w:cs="Calibri"/>
          <w:b/>
          <w:color w:val="00B050"/>
          <w:sz w:val="22"/>
          <w:szCs w:val="22"/>
        </w:rPr>
        <w:t xml:space="preserve"> 22</w:t>
      </w:r>
      <w:r w:rsidR="00B56C32" w:rsidRPr="006A204A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nd</w:t>
      </w:r>
      <w:r w:rsidR="00B56C32">
        <w:rPr>
          <w:rFonts w:ascii="Calibri" w:hAnsi="Calibri" w:cs="Calibri"/>
          <w:b/>
          <w:color w:val="00B050"/>
          <w:sz w:val="22"/>
          <w:szCs w:val="22"/>
        </w:rPr>
        <w:t xml:space="preserve"> May</w:t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</w:r>
      <w:r w:rsidR="00B56C32"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  </w:t>
      </w:r>
      <w:proofErr w:type="spellStart"/>
      <w:r w:rsidR="00B56C32"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 w:rsidR="00B56C32">
        <w:rPr>
          <w:rFonts w:ascii="Calibri" w:hAnsi="Calibri" w:cs="Calibri"/>
          <w:b/>
          <w:color w:val="00B050"/>
          <w:sz w:val="22"/>
          <w:szCs w:val="22"/>
        </w:rPr>
        <w:t xml:space="preserve"> 4 </w:t>
      </w:r>
      <w:proofErr w:type="spellStart"/>
      <w:r w:rsidR="00B56C32">
        <w:rPr>
          <w:rFonts w:ascii="Calibri" w:hAnsi="Calibri" w:cs="Calibri"/>
          <w:b/>
          <w:color w:val="00B050"/>
          <w:sz w:val="22"/>
          <w:szCs w:val="22"/>
        </w:rPr>
        <w:t>Rounders</w:t>
      </w:r>
      <w:proofErr w:type="spellEnd"/>
      <w:r w:rsidR="00B56C32">
        <w:rPr>
          <w:rFonts w:ascii="Calibri" w:hAnsi="Calibri" w:cs="Calibri"/>
          <w:b/>
          <w:color w:val="00B050"/>
          <w:sz w:val="22"/>
          <w:szCs w:val="22"/>
        </w:rPr>
        <w:t xml:space="preserve"> Tournament</w:t>
      </w:r>
      <w:r w:rsidR="00B56C32" w:rsidRPr="006A204A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>Fri 25</w:t>
      </w:r>
      <w:r w:rsidR="00B56C32" w:rsidRPr="009667D2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May</w:t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  </w:t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>INSET DAY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2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891C69">
        <w:rPr>
          <w:rFonts w:ascii="Calibri" w:hAnsi="Calibri" w:cs="Calibri"/>
          <w:b/>
          <w:color w:val="FF0000"/>
          <w:sz w:val="22"/>
          <w:szCs w:val="22"/>
        </w:rPr>
        <w:t>Mon 28</w:t>
      </w:r>
      <w:r w:rsidRPr="00891C6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 xml:space="preserve"> May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</w:t>
      </w:r>
      <w:r w:rsidRPr="00891C69">
        <w:rPr>
          <w:rFonts w:ascii="Calibri" w:hAnsi="Calibri" w:cs="Calibri"/>
          <w:b/>
          <w:color w:val="FF0000"/>
          <w:sz w:val="22"/>
          <w:szCs w:val="22"/>
        </w:rPr>
        <w:t>SCHOOL CLOSED Bank Holiday</w:t>
      </w:r>
    </w:p>
    <w:p w:rsidR="00B56C32" w:rsidRPr="007E5649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7E5649">
        <w:rPr>
          <w:rFonts w:ascii="Calibri" w:hAnsi="Calibri" w:cs="Calibri"/>
          <w:b/>
          <w:color w:val="FF0000"/>
          <w:sz w:val="22"/>
          <w:szCs w:val="22"/>
        </w:rPr>
        <w:t>Tue 29</w:t>
      </w:r>
      <w:r w:rsidRPr="007E564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7E5649">
        <w:rPr>
          <w:rFonts w:ascii="Calibri" w:hAnsi="Calibri" w:cs="Calibri"/>
          <w:b/>
          <w:color w:val="FF0000"/>
          <w:sz w:val="22"/>
          <w:szCs w:val="22"/>
        </w:rPr>
        <w:t xml:space="preserve"> May</w:t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  <w:t xml:space="preserve">  Start of alf Term</w:t>
      </w:r>
    </w:p>
    <w:p w:rsidR="00B56C32" w:rsidRPr="007E5649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7E5649">
        <w:rPr>
          <w:rFonts w:ascii="Calibri" w:hAnsi="Calibri" w:cs="Calibri"/>
          <w:b/>
          <w:color w:val="FF0000"/>
          <w:sz w:val="22"/>
          <w:szCs w:val="22"/>
        </w:rPr>
        <w:t>Fri 1</w:t>
      </w:r>
      <w:r w:rsidRPr="007E5649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st</w:t>
      </w:r>
      <w:r w:rsidRPr="007E5649">
        <w:rPr>
          <w:rFonts w:ascii="Calibri" w:hAnsi="Calibri" w:cs="Calibri"/>
          <w:b/>
          <w:color w:val="FF0000"/>
          <w:sz w:val="22"/>
          <w:szCs w:val="22"/>
        </w:rPr>
        <w:t xml:space="preserve"> Jun</w:t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</w:r>
      <w:r w:rsidRPr="007E5649">
        <w:rPr>
          <w:rFonts w:ascii="Calibri" w:hAnsi="Calibri" w:cs="Calibri"/>
          <w:b/>
          <w:color w:val="FF0000"/>
          <w:sz w:val="22"/>
          <w:szCs w:val="22"/>
        </w:rPr>
        <w:tab/>
        <w:t xml:space="preserve">  End of Half Term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891C69">
        <w:rPr>
          <w:rFonts w:ascii="Calibri" w:hAnsi="Calibri" w:cs="Calibri"/>
          <w:b/>
          <w:color w:val="000000" w:themeColor="text1"/>
          <w:sz w:val="22"/>
          <w:szCs w:val="22"/>
        </w:rPr>
        <w:t>Mon 4</w:t>
      </w:r>
      <w:r w:rsidRPr="00891C69">
        <w:rPr>
          <w:rFonts w:ascii="Calibri" w:hAnsi="Calibri" w:cs="Calibri"/>
          <w:b/>
          <w:color w:val="000000" w:themeColor="text1"/>
          <w:sz w:val="22"/>
          <w:szCs w:val="22"/>
          <w:vertAlign w:val="superscript"/>
        </w:rPr>
        <w:t>th</w:t>
      </w:r>
      <w:r w:rsidRPr="00891C69">
        <w:rPr>
          <w:rFonts w:ascii="Calibri" w:hAnsi="Calibri" w:cs="Calibri"/>
          <w:b/>
          <w:color w:val="000000" w:themeColor="text1"/>
          <w:sz w:val="22"/>
          <w:szCs w:val="22"/>
        </w:rPr>
        <w:t xml:space="preserve"> Jun</w:t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 w:rsidRPr="00891C69">
        <w:rPr>
          <w:rFonts w:ascii="Calibri" w:hAnsi="Calibri" w:cs="Calibri"/>
          <w:b/>
          <w:color w:val="000000" w:themeColor="text1"/>
          <w:sz w:val="22"/>
          <w:szCs w:val="22"/>
        </w:rPr>
        <w:t xml:space="preserve">          Start of second part of Term</w:t>
      </w:r>
    </w:p>
    <w:p w:rsidR="007E5649" w:rsidRPr="007E5649" w:rsidRDefault="007E5649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7E5649">
        <w:rPr>
          <w:rFonts w:ascii="Calibri" w:hAnsi="Calibri" w:cs="Calibri"/>
          <w:b/>
          <w:sz w:val="22"/>
          <w:szCs w:val="22"/>
        </w:rPr>
        <w:t>Mon 4</w:t>
      </w:r>
      <w:r w:rsidRPr="007E5649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7E5649">
        <w:rPr>
          <w:rFonts w:ascii="Calibri" w:hAnsi="Calibri" w:cs="Calibri"/>
          <w:b/>
          <w:sz w:val="22"/>
          <w:szCs w:val="22"/>
        </w:rPr>
        <w:t xml:space="preserve"> Jun</w:t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</w:r>
      <w:r w:rsidRPr="007E5649">
        <w:rPr>
          <w:rFonts w:ascii="Calibri" w:hAnsi="Calibri" w:cs="Calibri"/>
          <w:b/>
          <w:sz w:val="22"/>
          <w:szCs w:val="22"/>
        </w:rPr>
        <w:tab/>
        <w:t>Science Sampling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>Wed 6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Jun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Uniform Sale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 w:rsidRPr="00ED18DE">
        <w:rPr>
          <w:rFonts w:ascii="Calibri" w:hAnsi="Calibri" w:cs="Calibri"/>
          <w:b/>
          <w:color w:val="00B050"/>
          <w:sz w:val="22"/>
          <w:szCs w:val="22"/>
        </w:rPr>
        <w:t>Thu 7</w:t>
      </w:r>
      <w:r w:rsidRPr="00ED18DE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 w:rsidRPr="00ED18DE">
        <w:rPr>
          <w:rFonts w:ascii="Calibri" w:hAnsi="Calibri" w:cs="Calibri"/>
          <w:b/>
          <w:color w:val="00B050"/>
          <w:sz w:val="22"/>
          <w:szCs w:val="22"/>
        </w:rPr>
        <w:t xml:space="preserve"> Jun</w:t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</w:r>
      <w:r w:rsidRPr="00ED18DE"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 </w:t>
      </w:r>
      <w:proofErr w:type="spellStart"/>
      <w:r w:rsidRPr="00ED18DE"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 w:rsidRPr="00ED18DE">
        <w:rPr>
          <w:rFonts w:ascii="Calibri" w:hAnsi="Calibri" w:cs="Calibri"/>
          <w:b/>
          <w:color w:val="00B050"/>
          <w:sz w:val="22"/>
          <w:szCs w:val="22"/>
        </w:rPr>
        <w:t xml:space="preserve"> 6 </w:t>
      </w:r>
      <w:proofErr w:type="spellStart"/>
      <w:r w:rsidRPr="00ED18DE">
        <w:rPr>
          <w:rFonts w:ascii="Calibri" w:hAnsi="Calibri" w:cs="Calibri"/>
          <w:b/>
          <w:color w:val="00B050"/>
          <w:sz w:val="22"/>
          <w:szCs w:val="22"/>
        </w:rPr>
        <w:t>Rounders</w:t>
      </w:r>
      <w:proofErr w:type="spellEnd"/>
      <w:r w:rsidRPr="00ED18DE">
        <w:rPr>
          <w:rFonts w:ascii="Calibri" w:hAnsi="Calibri" w:cs="Calibri"/>
          <w:b/>
          <w:color w:val="00B050"/>
          <w:sz w:val="22"/>
          <w:szCs w:val="22"/>
        </w:rPr>
        <w:t xml:space="preserve"> Tournament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8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Jun</w:t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D03ABF">
        <w:rPr>
          <w:rFonts w:ascii="Calibri" w:hAnsi="Calibri" w:cs="Calibri"/>
          <w:b/>
          <w:sz w:val="22"/>
          <w:szCs w:val="22"/>
        </w:rPr>
        <w:t>Swimming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Mon 11</w:t>
      </w:r>
      <w:r w:rsidRPr="006A204A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Jun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      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4 Swimming Gala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15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Jun</w:t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D03ABF">
        <w:rPr>
          <w:rFonts w:ascii="Calibri" w:hAnsi="Calibri" w:cs="Calibri"/>
          <w:b/>
          <w:sz w:val="22"/>
          <w:szCs w:val="22"/>
        </w:rPr>
        <w:t>Swimming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Wed 20</w:t>
      </w:r>
      <w:r w:rsidRPr="006A204A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Jun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3/4 Outdoor Athletics</w:t>
      </w:r>
    </w:p>
    <w:p w:rsidR="003651DC" w:rsidRPr="003651DC" w:rsidRDefault="003651DC" w:rsidP="003651DC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>
        <w:rPr>
          <w:rFonts w:ascii="Calibri" w:hAnsi="Calibri" w:cs="Calibri"/>
          <w:b/>
          <w:color w:val="7030A0"/>
          <w:sz w:val="22"/>
          <w:szCs w:val="22"/>
        </w:rPr>
        <w:t xml:space="preserve">Thu </w:t>
      </w:r>
      <w:proofErr w:type="gramStart"/>
      <w:r>
        <w:rPr>
          <w:rFonts w:ascii="Calibri" w:hAnsi="Calibri" w:cs="Calibri"/>
          <w:b/>
          <w:color w:val="7030A0"/>
          <w:sz w:val="22"/>
          <w:szCs w:val="22"/>
        </w:rPr>
        <w:t>21</w:t>
      </w:r>
      <w:r w:rsidRPr="003651DC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 Jun</w:t>
      </w:r>
      <w:proofErr w:type="gramEnd"/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Uniform Sale</w:t>
      </w:r>
    </w:p>
    <w:p w:rsidR="00D03ABF" w:rsidRPr="00D03ABF" w:rsidRDefault="00D03ABF" w:rsidP="00D03ABF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 xml:space="preserve">Fri </w:t>
      </w:r>
      <w:r>
        <w:rPr>
          <w:rFonts w:ascii="Calibri" w:hAnsi="Calibri" w:cs="Calibri"/>
          <w:b/>
          <w:sz w:val="22"/>
          <w:szCs w:val="22"/>
        </w:rPr>
        <w:t>22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hAnsi="Calibri" w:cs="Calibri"/>
          <w:b/>
          <w:sz w:val="22"/>
          <w:szCs w:val="22"/>
        </w:rPr>
        <w:t xml:space="preserve"> Jun</w:t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</w:r>
      <w:r w:rsidRPr="00D03ABF">
        <w:rPr>
          <w:rFonts w:ascii="Calibri" w:hAnsi="Calibri" w:cs="Calibri"/>
          <w:b/>
          <w:sz w:val="22"/>
          <w:szCs w:val="22"/>
        </w:rPr>
        <w:tab/>
        <w:t xml:space="preserve">                   </w:t>
      </w:r>
      <w:r>
        <w:rPr>
          <w:rFonts w:ascii="Calibri" w:hAnsi="Calibri" w:cs="Calibri"/>
          <w:b/>
          <w:sz w:val="22"/>
          <w:szCs w:val="22"/>
        </w:rPr>
        <w:t xml:space="preserve">    </w:t>
      </w:r>
      <w:r>
        <w:rPr>
          <w:rFonts w:ascii="Calibri" w:hAnsi="Calibri" w:cs="Calibri"/>
          <w:b/>
          <w:sz w:val="22"/>
          <w:szCs w:val="22"/>
        </w:rPr>
        <w:tab/>
        <w:t xml:space="preserve">          </w:t>
      </w:r>
      <w:r w:rsidRPr="00D03ABF">
        <w:rPr>
          <w:rFonts w:ascii="Calibri" w:hAnsi="Calibri" w:cs="Calibri"/>
          <w:b/>
          <w:sz w:val="22"/>
          <w:szCs w:val="22"/>
        </w:rPr>
        <w:t>Swimming Lesson Italy Class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 w:rsidRPr="0003325D">
        <w:rPr>
          <w:rFonts w:ascii="Calibri" w:hAnsi="Calibri" w:cs="Calibri"/>
          <w:b/>
          <w:color w:val="7030A0"/>
          <w:sz w:val="22"/>
          <w:szCs w:val="22"/>
        </w:rPr>
        <w:t>Sat 23</w:t>
      </w:r>
      <w:r w:rsidRPr="0003325D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rd</w:t>
      </w:r>
      <w:r w:rsidRPr="0003325D">
        <w:rPr>
          <w:rFonts w:ascii="Calibri" w:hAnsi="Calibri" w:cs="Calibri"/>
          <w:b/>
          <w:color w:val="7030A0"/>
          <w:sz w:val="22"/>
          <w:szCs w:val="22"/>
        </w:rPr>
        <w:t xml:space="preserve"> Jun</w:t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</w:r>
      <w:r w:rsidRPr="0003325D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 FUBS Summer Fair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>
        <w:rPr>
          <w:rFonts w:ascii="Calibri" w:hAnsi="Calibri" w:cs="Calibri"/>
          <w:b/>
          <w:color w:val="00B050"/>
          <w:sz w:val="22"/>
          <w:szCs w:val="22"/>
        </w:rPr>
        <w:t>Mon 25</w:t>
      </w:r>
      <w:r w:rsidRPr="006A204A">
        <w:rPr>
          <w:rFonts w:ascii="Calibri" w:hAnsi="Calibri" w:cs="Calibri"/>
          <w:b/>
          <w:color w:val="00B05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00B050"/>
          <w:sz w:val="22"/>
          <w:szCs w:val="22"/>
        </w:rPr>
        <w:t xml:space="preserve"> Jun</w:t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</w:r>
      <w:r>
        <w:rPr>
          <w:rFonts w:ascii="Calibri" w:hAnsi="Calibri" w:cs="Calibri"/>
          <w:b/>
          <w:color w:val="00B050"/>
          <w:sz w:val="22"/>
          <w:szCs w:val="22"/>
        </w:rPr>
        <w:tab/>
        <w:t xml:space="preserve">  </w:t>
      </w:r>
      <w:proofErr w:type="spellStart"/>
      <w:r>
        <w:rPr>
          <w:rFonts w:ascii="Calibri" w:hAnsi="Calibri" w:cs="Calibri"/>
          <w:b/>
          <w:color w:val="00B050"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color w:val="00B050"/>
          <w:sz w:val="22"/>
          <w:szCs w:val="22"/>
        </w:rPr>
        <w:t xml:space="preserve"> 6 Cricket Tournament</w:t>
      </w:r>
    </w:p>
    <w:p w:rsidR="007E5649" w:rsidRDefault="007E5649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 27</w:t>
      </w:r>
      <w:r w:rsidRPr="007E5649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C33CEA">
        <w:rPr>
          <w:rFonts w:ascii="Calibri" w:hAnsi="Calibri" w:cs="Calibri"/>
          <w:b/>
          <w:sz w:val="22"/>
          <w:szCs w:val="22"/>
        </w:rPr>
        <w:t xml:space="preserve"> Jun</w:t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</w:r>
      <w:r w:rsidR="00C33CEA">
        <w:rPr>
          <w:rFonts w:ascii="Calibri" w:hAnsi="Calibri" w:cs="Calibri"/>
          <w:b/>
          <w:sz w:val="22"/>
          <w:szCs w:val="22"/>
        </w:rPr>
        <w:tab/>
        <w:t xml:space="preserve">         </w:t>
      </w:r>
      <w:r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5 Taster Day</w:t>
      </w:r>
      <w:r w:rsidR="00C33CEA">
        <w:rPr>
          <w:rFonts w:ascii="Calibri" w:hAnsi="Calibri" w:cs="Calibri"/>
          <w:b/>
          <w:sz w:val="22"/>
          <w:szCs w:val="22"/>
        </w:rPr>
        <w:t xml:space="preserve"> SGS</w:t>
      </w:r>
    </w:p>
    <w:p w:rsidR="00B56C32" w:rsidRPr="00ED18DE" w:rsidRDefault="00B56C32" w:rsidP="00B56C32">
      <w:pPr>
        <w:ind w:left="-567" w:right="-88"/>
        <w:rPr>
          <w:rFonts w:ascii="Calibri" w:hAnsi="Calibri" w:cs="Calibri"/>
          <w:b/>
          <w:color w:val="00B050"/>
          <w:sz w:val="22"/>
          <w:szCs w:val="22"/>
        </w:rPr>
      </w:pPr>
      <w:r w:rsidRPr="0038134F">
        <w:rPr>
          <w:rFonts w:ascii="Calibri" w:hAnsi="Calibri" w:cs="Calibri"/>
          <w:b/>
          <w:sz w:val="22"/>
          <w:szCs w:val="22"/>
        </w:rPr>
        <w:t>Thu 28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38134F">
        <w:rPr>
          <w:rFonts w:ascii="Calibri" w:hAnsi="Calibri" w:cs="Calibri"/>
          <w:b/>
          <w:sz w:val="22"/>
          <w:szCs w:val="22"/>
        </w:rPr>
        <w:t xml:space="preserve"> Jun</w:t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  <w:t xml:space="preserve">         SPORTS DAY</w:t>
      </w:r>
    </w:p>
    <w:p w:rsidR="005519EB" w:rsidRDefault="00D03ABF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D03ABF">
        <w:rPr>
          <w:rFonts w:ascii="Calibri" w:hAnsi="Calibri" w:cs="Calibri"/>
          <w:b/>
          <w:sz w:val="22"/>
          <w:szCs w:val="22"/>
        </w:rPr>
        <w:t>Fri 29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D03ABF">
        <w:rPr>
          <w:rFonts w:ascii="Calibri" w:hAnsi="Calibri" w:cs="Calibri"/>
          <w:b/>
          <w:sz w:val="22"/>
          <w:szCs w:val="22"/>
        </w:rPr>
        <w:t xml:space="preserve"> Jun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Last </w:t>
      </w:r>
      <w:r w:rsidRPr="00D03ABF">
        <w:rPr>
          <w:rFonts w:ascii="Calibri" w:hAnsi="Calibri" w:cs="Calibri"/>
          <w:b/>
          <w:sz w:val="22"/>
          <w:szCs w:val="22"/>
        </w:rPr>
        <w:t>Swimming Lesson Italy Class</w:t>
      </w:r>
      <w:r w:rsidR="007E5649">
        <w:rPr>
          <w:rFonts w:ascii="Calibri" w:hAnsi="Calibri" w:cs="Calibri"/>
          <w:b/>
          <w:sz w:val="22"/>
          <w:szCs w:val="22"/>
        </w:rPr>
        <w:t xml:space="preserve"> </w:t>
      </w:r>
    </w:p>
    <w:p w:rsidR="005519EB" w:rsidRDefault="005519EB" w:rsidP="005519EB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Tue 3</w:t>
      </w:r>
      <w:r w:rsidRPr="005519EB">
        <w:rPr>
          <w:rFonts w:ascii="Calibri" w:hAnsi="Calibri" w:cs="Calibri"/>
          <w:b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6:00pm Upper KS2 Show</w:t>
      </w:r>
    </w:p>
    <w:p w:rsidR="005519EB" w:rsidRDefault="00C33CEA" w:rsidP="005519EB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</w:t>
      </w:r>
      <w:r w:rsidR="005519EB">
        <w:rPr>
          <w:rFonts w:ascii="Calibri" w:hAnsi="Calibri" w:cs="Calibri"/>
          <w:b/>
          <w:sz w:val="22"/>
          <w:szCs w:val="22"/>
        </w:rPr>
        <w:t xml:space="preserve"> 4</w:t>
      </w:r>
      <w:r w:rsidR="005519EB" w:rsidRPr="005519EB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="005519EB">
        <w:rPr>
          <w:rFonts w:ascii="Calibri" w:hAnsi="Calibri" w:cs="Calibri"/>
          <w:b/>
          <w:sz w:val="22"/>
          <w:szCs w:val="22"/>
        </w:rPr>
        <w:t xml:space="preserve"> Jul</w:t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</w:r>
      <w:r w:rsidR="005519EB">
        <w:rPr>
          <w:rFonts w:ascii="Calibri" w:hAnsi="Calibri" w:cs="Calibri"/>
          <w:b/>
          <w:sz w:val="22"/>
          <w:szCs w:val="22"/>
        </w:rPr>
        <w:tab/>
        <w:t xml:space="preserve"> 6:00pm Upper KS2 Show</w:t>
      </w:r>
    </w:p>
    <w:p w:rsidR="00C33CEA" w:rsidRDefault="00C33CEA" w:rsidP="005519EB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 4</w:t>
      </w:r>
      <w:r w:rsidRPr="00C33CEA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="006F5323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b/>
          <w:sz w:val="22"/>
          <w:szCs w:val="22"/>
        </w:rPr>
        <w:t>Yr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6 Transition Day </w:t>
      </w:r>
      <w:r w:rsidR="006F5323">
        <w:rPr>
          <w:rFonts w:ascii="Calibri" w:hAnsi="Calibri" w:cs="Calibri"/>
          <w:b/>
          <w:sz w:val="22"/>
          <w:szCs w:val="22"/>
        </w:rPr>
        <w:t>Secondary</w:t>
      </w:r>
    </w:p>
    <w:p w:rsidR="00FF70F7" w:rsidRPr="003651DC" w:rsidRDefault="00FF70F7" w:rsidP="00FF70F7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3651DC">
        <w:rPr>
          <w:rFonts w:ascii="Calibri" w:hAnsi="Calibri" w:cs="Calibri"/>
          <w:b/>
          <w:color w:val="7030A0"/>
          <w:sz w:val="22"/>
          <w:szCs w:val="22"/>
        </w:rPr>
        <w:t xml:space="preserve">Wed </w:t>
      </w:r>
      <w:r>
        <w:rPr>
          <w:rFonts w:ascii="Calibri" w:hAnsi="Calibri" w:cs="Calibri"/>
          <w:b/>
          <w:color w:val="7030A0"/>
          <w:sz w:val="22"/>
          <w:szCs w:val="22"/>
        </w:rPr>
        <w:t>5</w:t>
      </w:r>
      <w:r w:rsidRPr="00FF70F7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Jul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</w:t>
      </w:r>
      <w:r w:rsidRPr="003651DC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     FUBS Uniform Sale</w:t>
      </w:r>
    </w:p>
    <w:p w:rsidR="00B56C32" w:rsidRDefault="005519EB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F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>ri 6</w:t>
      </w:r>
      <w:r w:rsidR="00B56C32" w:rsidRPr="009667D2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Jul</w:t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ab/>
      </w:r>
      <w:r w:rsidR="00B56C32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  </w:t>
      </w:r>
      <w:r w:rsidR="00B56C32" w:rsidRPr="000771F0">
        <w:rPr>
          <w:rFonts w:ascii="Calibri" w:hAnsi="Calibri" w:cs="Calibri"/>
          <w:b/>
          <w:color w:val="FF0000"/>
          <w:sz w:val="22"/>
          <w:szCs w:val="22"/>
        </w:rPr>
        <w:t>INSET DAY</w:t>
      </w:r>
      <w:r w:rsidR="00B56C32">
        <w:rPr>
          <w:rFonts w:ascii="Calibri" w:hAnsi="Calibri" w:cs="Calibri"/>
          <w:b/>
          <w:color w:val="FF0000"/>
          <w:sz w:val="22"/>
          <w:szCs w:val="22"/>
        </w:rPr>
        <w:t xml:space="preserve"> 3</w:t>
      </w:r>
    </w:p>
    <w:p w:rsidR="005519EB" w:rsidRDefault="005519EB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Mon 9</w:t>
      </w:r>
      <w:r w:rsidRPr="007E5649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FALL BACK SPORTS DAY (Weather Permitting)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 11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Transition morning / reports out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38134F">
        <w:rPr>
          <w:rFonts w:ascii="Calibri" w:hAnsi="Calibri" w:cs="Calibri"/>
          <w:b/>
          <w:sz w:val="22"/>
          <w:szCs w:val="22"/>
        </w:rPr>
        <w:t>Thu 12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38134F">
        <w:rPr>
          <w:rFonts w:ascii="Calibri" w:hAnsi="Calibri" w:cs="Calibri"/>
          <w:b/>
          <w:sz w:val="22"/>
          <w:szCs w:val="22"/>
        </w:rPr>
        <w:t xml:space="preserve"> Jul</w:t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</w:r>
      <w:r w:rsidRPr="0038134F">
        <w:rPr>
          <w:rFonts w:ascii="Calibri" w:hAnsi="Calibri" w:cs="Calibri"/>
          <w:b/>
          <w:sz w:val="22"/>
          <w:szCs w:val="22"/>
        </w:rPr>
        <w:tab/>
        <w:t xml:space="preserve">            </w:t>
      </w:r>
      <w:proofErr w:type="spellStart"/>
      <w:r w:rsidRPr="0038134F">
        <w:rPr>
          <w:rFonts w:ascii="Calibri" w:hAnsi="Calibri" w:cs="Calibri"/>
          <w:b/>
          <w:sz w:val="22"/>
          <w:szCs w:val="22"/>
        </w:rPr>
        <w:t>Yr</w:t>
      </w:r>
      <w:proofErr w:type="spellEnd"/>
      <w:r w:rsidRPr="0038134F">
        <w:rPr>
          <w:rFonts w:ascii="Calibri" w:hAnsi="Calibri" w:cs="Calibri"/>
          <w:b/>
          <w:sz w:val="22"/>
          <w:szCs w:val="22"/>
        </w:rPr>
        <w:t xml:space="preserve"> 5/6 Connect to the Countryside</w:t>
      </w:r>
    </w:p>
    <w:p w:rsidR="008A5898" w:rsidRPr="008A5898" w:rsidRDefault="008A5898" w:rsidP="00B56C32">
      <w:pPr>
        <w:ind w:left="-567" w:right="-88"/>
        <w:rPr>
          <w:rFonts w:ascii="Calibri" w:hAnsi="Calibri" w:cs="Calibri"/>
          <w:b/>
          <w:color w:val="7030A0"/>
          <w:sz w:val="22"/>
          <w:szCs w:val="22"/>
        </w:rPr>
      </w:pPr>
      <w:r w:rsidRPr="008A5898">
        <w:rPr>
          <w:rFonts w:ascii="Calibri" w:hAnsi="Calibri" w:cs="Calibri"/>
          <w:b/>
          <w:color w:val="7030A0"/>
          <w:sz w:val="22"/>
          <w:szCs w:val="22"/>
        </w:rPr>
        <w:t>Thu 12</w:t>
      </w:r>
      <w:r w:rsidRPr="008A5898">
        <w:rPr>
          <w:rFonts w:ascii="Calibri" w:hAnsi="Calibri" w:cs="Calibri"/>
          <w:b/>
          <w:color w:val="7030A0"/>
          <w:sz w:val="22"/>
          <w:szCs w:val="22"/>
          <w:vertAlign w:val="superscript"/>
        </w:rPr>
        <w:t>th</w:t>
      </w:r>
      <w:r w:rsidRPr="008A5898">
        <w:rPr>
          <w:rFonts w:ascii="Calibri" w:hAnsi="Calibri" w:cs="Calibri"/>
          <w:b/>
          <w:color w:val="7030A0"/>
          <w:sz w:val="22"/>
          <w:szCs w:val="22"/>
        </w:rPr>
        <w:t xml:space="preserve"> Jul</w:t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</w:r>
      <w:r w:rsidRPr="008A5898">
        <w:rPr>
          <w:rFonts w:ascii="Calibri" w:hAnsi="Calibri" w:cs="Calibri"/>
          <w:b/>
          <w:color w:val="7030A0"/>
          <w:sz w:val="22"/>
          <w:szCs w:val="22"/>
        </w:rPr>
        <w:tab/>
        <w:t xml:space="preserve">       </w:t>
      </w:r>
      <w:r>
        <w:rPr>
          <w:rFonts w:ascii="Calibri" w:hAnsi="Calibri" w:cs="Calibri"/>
          <w:b/>
          <w:color w:val="7030A0"/>
          <w:sz w:val="22"/>
          <w:szCs w:val="22"/>
        </w:rPr>
        <w:t xml:space="preserve">   </w:t>
      </w:r>
      <w:r w:rsidRPr="008A5898">
        <w:rPr>
          <w:rFonts w:ascii="Calibri" w:hAnsi="Calibri" w:cs="Calibri"/>
          <w:b/>
          <w:color w:val="7030A0"/>
          <w:sz w:val="22"/>
          <w:szCs w:val="22"/>
        </w:rPr>
        <w:t xml:space="preserve">    </w:t>
      </w:r>
      <w:proofErr w:type="spellStart"/>
      <w:r w:rsidRPr="008A5898">
        <w:rPr>
          <w:rFonts w:ascii="Calibri" w:hAnsi="Calibri" w:cs="Calibri"/>
          <w:b/>
          <w:color w:val="7030A0"/>
          <w:sz w:val="22"/>
          <w:szCs w:val="22"/>
        </w:rPr>
        <w:t>BagsofSupport</w:t>
      </w:r>
      <w:proofErr w:type="spellEnd"/>
      <w:r w:rsidRPr="008A5898">
        <w:rPr>
          <w:rFonts w:ascii="Calibri" w:hAnsi="Calibri" w:cs="Calibri"/>
          <w:b/>
          <w:color w:val="7030A0"/>
          <w:sz w:val="22"/>
          <w:szCs w:val="22"/>
        </w:rPr>
        <w:t xml:space="preserve"> collection</w:t>
      </w:r>
    </w:p>
    <w:p w:rsidR="00D03ABF" w:rsidRDefault="00D03ABF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Fri 13</w:t>
      </w:r>
      <w:r w:rsidRPr="00D03AB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="00D36ABC">
        <w:rPr>
          <w:rFonts w:ascii="Calibri" w:hAnsi="Calibri" w:cs="Calibri"/>
          <w:b/>
          <w:sz w:val="22"/>
          <w:szCs w:val="22"/>
        </w:rPr>
        <w:t xml:space="preserve">                    Leavers Swim</w:t>
      </w:r>
    </w:p>
    <w:p w:rsidR="00B56C32" w:rsidRDefault="00B56C32" w:rsidP="00D36ABC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Tue 17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Welcome Meetings</w:t>
      </w:r>
      <w:r w:rsidRPr="0038134F">
        <w:rPr>
          <w:rFonts w:ascii="Calibri" w:hAnsi="Calibri" w:cs="Calibri"/>
          <w:b/>
          <w:sz w:val="22"/>
          <w:szCs w:val="22"/>
        </w:rPr>
        <w:t xml:space="preserve"> 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Wed 18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Leavers Assembly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19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</w:t>
      </w:r>
      <w:r w:rsidR="00FF70F7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  Leavers Party</w:t>
      </w:r>
    </w:p>
    <w:p w:rsidR="00B56C32" w:rsidRPr="0038134F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Thu 19</w:t>
      </w:r>
      <w:r w:rsidRPr="0038134F">
        <w:rPr>
          <w:rFonts w:ascii="Calibri" w:hAnsi="Calibri" w:cs="Calibri"/>
          <w:b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Jul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              KS2 Disco</w:t>
      </w:r>
    </w:p>
    <w:p w:rsidR="00B56C32" w:rsidRPr="000771F0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Mon 23</w:t>
      </w:r>
      <w:r w:rsidRPr="009667D2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Jul</w:t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  <w:r>
        <w:rPr>
          <w:rFonts w:ascii="Calibri" w:hAnsi="Calibri" w:cs="Calibri"/>
          <w:b/>
          <w:color w:val="FF0000"/>
          <w:sz w:val="22"/>
          <w:szCs w:val="22"/>
        </w:rPr>
        <w:tab/>
        <w:t xml:space="preserve">                                      </w:t>
      </w:r>
      <w:r w:rsidRPr="000771F0">
        <w:rPr>
          <w:rFonts w:ascii="Calibri" w:hAnsi="Calibri" w:cs="Calibri"/>
          <w:b/>
          <w:color w:val="FF0000"/>
          <w:sz w:val="22"/>
          <w:szCs w:val="22"/>
        </w:rPr>
        <w:t>INSET DAY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4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Tue 24</w:t>
      </w:r>
      <w:r w:rsidRPr="009667D2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Jul</w:t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</w:r>
      <w:r w:rsidRPr="000771F0">
        <w:rPr>
          <w:rFonts w:ascii="Calibri" w:hAnsi="Calibri" w:cs="Calibri"/>
          <w:b/>
          <w:color w:val="FF0000"/>
          <w:sz w:val="22"/>
          <w:szCs w:val="22"/>
        </w:rPr>
        <w:tab/>
        <w:t xml:space="preserve">       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                             </w:t>
      </w:r>
      <w:r w:rsidRPr="000771F0">
        <w:rPr>
          <w:rFonts w:ascii="Calibri" w:hAnsi="Calibri" w:cs="Calibri"/>
          <w:b/>
          <w:color w:val="FF0000"/>
          <w:sz w:val="22"/>
          <w:szCs w:val="22"/>
        </w:rPr>
        <w:t xml:space="preserve"> INSET DAY</w:t>
      </w:r>
      <w:r>
        <w:rPr>
          <w:rFonts w:ascii="Calibri" w:hAnsi="Calibri" w:cs="Calibri"/>
          <w:b/>
          <w:color w:val="FF0000"/>
          <w:sz w:val="22"/>
          <w:szCs w:val="22"/>
        </w:rPr>
        <w:t xml:space="preserve"> 5</w:t>
      </w:r>
    </w:p>
    <w:p w:rsidR="00B56C32" w:rsidRPr="00ED62A1" w:rsidRDefault="00B56C32" w:rsidP="00B56C32">
      <w:pPr>
        <w:ind w:left="-567" w:right="-88"/>
        <w:rPr>
          <w:rFonts w:ascii="Calibri" w:hAnsi="Calibri" w:cs="Calibri"/>
          <w:b/>
          <w:color w:val="FF0000"/>
          <w:sz w:val="22"/>
          <w:szCs w:val="22"/>
        </w:rPr>
      </w:pPr>
      <w:r w:rsidRPr="00ED62A1">
        <w:rPr>
          <w:rFonts w:ascii="Calibri" w:hAnsi="Calibri" w:cs="Calibri"/>
          <w:b/>
          <w:color w:val="FF0000"/>
          <w:sz w:val="22"/>
          <w:szCs w:val="22"/>
        </w:rPr>
        <w:t>Wed 25</w:t>
      </w:r>
      <w:r w:rsidRPr="00ED62A1">
        <w:rPr>
          <w:rFonts w:ascii="Calibri" w:hAnsi="Calibri" w:cs="Calibri"/>
          <w:b/>
          <w:color w:val="FF0000"/>
          <w:sz w:val="22"/>
          <w:szCs w:val="22"/>
          <w:vertAlign w:val="superscript"/>
        </w:rPr>
        <w:t>th</w:t>
      </w:r>
      <w:r w:rsidRPr="00ED62A1">
        <w:rPr>
          <w:rFonts w:ascii="Calibri" w:hAnsi="Calibri" w:cs="Calibri"/>
          <w:b/>
          <w:color w:val="FF0000"/>
          <w:sz w:val="22"/>
          <w:szCs w:val="22"/>
        </w:rPr>
        <w:t xml:space="preserve"> Jul</w:t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</w:r>
      <w:r w:rsidRPr="00ED62A1">
        <w:rPr>
          <w:rFonts w:ascii="Calibri" w:hAnsi="Calibri" w:cs="Calibri"/>
          <w:b/>
          <w:color w:val="FF0000"/>
          <w:sz w:val="22"/>
          <w:szCs w:val="22"/>
        </w:rPr>
        <w:tab/>
        <w:t xml:space="preserve">  Start of Summer Holiday</w:t>
      </w:r>
    </w:p>
    <w:p w:rsidR="00B56C32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</w:t>
      </w:r>
    </w:p>
    <w:p w:rsidR="00B56C32" w:rsidRPr="001B025F" w:rsidRDefault="00B56C32" w:rsidP="00B56C3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B56C32" w:rsidRDefault="00B56C32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B56C32" w:rsidRDefault="00B56C32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58745A" w:rsidRDefault="0058745A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p w:rsidR="0058745A" w:rsidRPr="00A0088C" w:rsidRDefault="0058745A" w:rsidP="0058745A">
      <w:pPr>
        <w:shd w:val="clear" w:color="auto" w:fill="FFFFFF"/>
        <w:spacing w:line="288" w:lineRule="atLeast"/>
        <w:ind w:left="-567"/>
        <w:outlineLvl w:val="1"/>
        <w:rPr>
          <w:rFonts w:asciiTheme="minorHAnsi" w:hAnsiTheme="minorHAnsi" w:cstheme="minorHAnsi"/>
          <w:b/>
          <w:bCs/>
          <w:color w:val="001777"/>
          <w:sz w:val="24"/>
          <w:szCs w:val="30"/>
        </w:rPr>
      </w:pPr>
      <w:r w:rsidRPr="00A0088C">
        <w:rPr>
          <w:rFonts w:asciiTheme="minorHAnsi" w:hAnsiTheme="minorHAnsi" w:cstheme="minorHAnsi"/>
          <w:b/>
          <w:bCs/>
          <w:color w:val="001777"/>
          <w:sz w:val="24"/>
          <w:szCs w:val="30"/>
        </w:rPr>
        <w:t>Academic Year 2017 to 2018</w:t>
      </w:r>
    </w:p>
    <w:tbl>
      <w:tblPr>
        <w:tblW w:w="7872" w:type="dxa"/>
        <w:tblInd w:w="-460" w:type="dxa"/>
        <w:shd w:val="clear" w:color="auto" w:fill="FFFFFF"/>
        <w:tblLook w:val="04A0" w:firstRow="1" w:lastRow="0" w:firstColumn="1" w:lastColumn="0" w:noHBand="0" w:noVBand="1"/>
        <w:tblDescription w:val="2013/2014"/>
      </w:tblPr>
      <w:tblGrid>
        <w:gridCol w:w="1776"/>
        <w:gridCol w:w="6009"/>
        <w:gridCol w:w="87"/>
      </w:tblGrid>
      <w:tr w:rsidR="0058745A" w:rsidRPr="00A0088C" w:rsidTr="0058745A">
        <w:trPr>
          <w:tblHeader/>
        </w:trPr>
        <w:tc>
          <w:tcPr>
            <w:tcW w:w="0" w:type="auto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7CB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spacing w:line="288" w:lineRule="atLeast"/>
              <w:rPr>
                <w:rFonts w:asciiTheme="minorHAnsi" w:hAnsiTheme="minorHAnsi" w:cstheme="minorHAnsi"/>
                <w:b/>
                <w:bCs/>
                <w:color w:val="FFFFFF"/>
                <w:sz w:val="23"/>
                <w:szCs w:val="23"/>
              </w:rPr>
            </w:pPr>
            <w:r w:rsidRPr="00A0088C">
              <w:rPr>
                <w:rFonts w:asciiTheme="minorHAnsi" w:hAnsiTheme="minorHAnsi" w:cstheme="minorHAnsi"/>
                <w:b/>
                <w:bCs/>
                <w:color w:val="FFFFFF"/>
                <w:sz w:val="23"/>
                <w:szCs w:val="23"/>
              </w:rPr>
              <w:t>Term</w:t>
            </w:r>
          </w:p>
        </w:tc>
        <w:tc>
          <w:tcPr>
            <w:tcW w:w="6096" w:type="dxa"/>
            <w:gridSpan w:val="2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7CB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745A" w:rsidRPr="00A0088C" w:rsidRDefault="0058745A" w:rsidP="00505D7A">
            <w:pPr>
              <w:spacing w:line="288" w:lineRule="atLeast"/>
              <w:rPr>
                <w:rFonts w:asciiTheme="minorHAnsi" w:hAnsiTheme="minorHAnsi" w:cstheme="minorHAnsi"/>
                <w:b/>
                <w:bCs/>
                <w:color w:val="FFFFFF"/>
                <w:sz w:val="23"/>
                <w:szCs w:val="23"/>
              </w:rPr>
            </w:pPr>
          </w:p>
        </w:tc>
      </w:tr>
      <w:tr w:rsidR="0058745A" w:rsidRPr="00A0088C" w:rsidTr="005874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87" w:type="dxa"/>
          <w:trHeight w:val="1504"/>
        </w:trPr>
        <w:tc>
          <w:tcPr>
            <w:tcW w:w="1776" w:type="dxa"/>
            <w:tcBorders>
              <w:top w:val="single" w:sz="6" w:space="0" w:color="000000"/>
              <w:left w:val="single" w:sz="12" w:space="0" w:color="FFFFFF"/>
              <w:bottom w:val="single" w:sz="6" w:space="0" w:color="000000"/>
              <w:right w:val="single" w:sz="6" w:space="0" w:color="000000"/>
            </w:tcBorders>
            <w:shd w:val="clear" w:color="auto" w:fill="007CB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rPr>
                <w:rFonts w:asciiTheme="minorHAnsi" w:eastAsia="MS Gothic" w:hAnsiTheme="minorHAnsi" w:cstheme="minorHAnsi"/>
                <w:color w:val="000000"/>
                <w:sz w:val="18"/>
                <w:szCs w:val="18"/>
              </w:rPr>
            </w:pPr>
            <w:r w:rsidRPr="00A0088C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Spring Term</w:t>
            </w:r>
            <w:r w:rsidRPr="00A0088C">
              <w:rPr>
                <w:rFonts w:ascii="MS Gothic" w:eastAsia="MS Gothic" w:hAnsi="MS Gothic" w:cs="MS Gothic" w:hint="eastAsia"/>
                <w:color w:val="000000"/>
                <w:sz w:val="18"/>
                <w:szCs w:val="18"/>
              </w:rPr>
              <w:t>☆</w:t>
            </w:r>
          </w:p>
          <w:p w:rsidR="0058745A" w:rsidRPr="00A0088C" w:rsidRDefault="0058745A" w:rsidP="00505D7A">
            <w:pPr>
              <w:rPr>
                <w:rFonts w:asciiTheme="minorHAnsi" w:eastAsia="MS Gothic" w:hAnsiTheme="minorHAnsi" w:cstheme="minorHAnsi"/>
                <w:color w:val="000000"/>
                <w:sz w:val="18"/>
                <w:szCs w:val="18"/>
              </w:rPr>
            </w:pPr>
            <w:r w:rsidRPr="00A0088C">
              <w:rPr>
                <w:rFonts w:asciiTheme="minorHAnsi" w:eastAsia="MS Gothic" w:hAnsiTheme="minorHAnsi" w:cstheme="minorHAnsi"/>
                <w:b/>
                <w:color w:val="FFFFFF" w:themeColor="background1"/>
                <w:sz w:val="18"/>
                <w:szCs w:val="18"/>
              </w:rPr>
              <w:t>2018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</w:p>
        </w:tc>
        <w:tc>
          <w:tcPr>
            <w:tcW w:w="6009" w:type="dxa"/>
            <w:tcBorders>
              <w:right w:val="single" w:sz="12" w:space="0" w:color="FFFFFF"/>
            </w:tcBorders>
            <w:shd w:val="clear" w:color="auto" w:fill="EBF7F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Starts:</w:t>
            </w:r>
            <w:r w:rsidRPr="00A0088C">
              <w:rPr>
                <w:rFonts w:asciiTheme="minorHAnsi" w:hAnsiTheme="minorHAnsi" w:cstheme="minorHAnsi"/>
                <w:sz w:val="24"/>
              </w:rPr>
              <w:t> Thursday 4 January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Half term:</w:t>
            </w:r>
            <w:r w:rsidRPr="00A0088C">
              <w:rPr>
                <w:rFonts w:asciiTheme="minorHAnsi" w:hAnsiTheme="minorHAnsi" w:cstheme="minorHAnsi"/>
                <w:sz w:val="24"/>
              </w:rPr>
              <w:t> Monday 12 February to Friday 16 February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Ends:</w:t>
            </w:r>
            <w:r w:rsidRPr="00A0088C">
              <w:rPr>
                <w:rFonts w:asciiTheme="minorHAnsi" w:hAnsiTheme="minorHAnsi" w:cstheme="minorHAnsi"/>
                <w:sz w:val="24"/>
              </w:rPr>
              <w:t> Thursday 29 March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sz w:val="24"/>
              </w:rPr>
              <w:t>Bank Holiday:</w:t>
            </w:r>
            <w:r w:rsidRPr="00A0088C">
              <w:rPr>
                <w:rFonts w:asciiTheme="minorHAnsi" w:hAnsiTheme="minorHAnsi" w:cstheme="minorHAnsi"/>
                <w:sz w:val="24"/>
              </w:rPr>
              <w:t xml:space="preserve"> Monday 1 January, Friday 30 March, and Monday 2 April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</w:rPr>
            </w:pPr>
          </w:p>
        </w:tc>
      </w:tr>
      <w:tr w:rsidR="0058745A" w:rsidRPr="00A0088C" w:rsidTr="005874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87" w:type="dxa"/>
        </w:trPr>
        <w:tc>
          <w:tcPr>
            <w:tcW w:w="1776" w:type="dxa"/>
            <w:tcBorders>
              <w:top w:val="single" w:sz="6" w:space="0" w:color="000000"/>
              <w:left w:val="single" w:sz="12" w:space="0" w:color="FFFFFF"/>
              <w:bottom w:val="single" w:sz="6" w:space="0" w:color="000000"/>
              <w:right w:val="single" w:sz="6" w:space="0" w:color="000000"/>
            </w:tcBorders>
            <w:shd w:val="clear" w:color="auto" w:fill="007CB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A0088C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Easter Break</w:t>
            </w:r>
          </w:p>
        </w:tc>
        <w:tc>
          <w:tcPr>
            <w:tcW w:w="6009" w:type="dxa"/>
            <w:tcBorders>
              <w:right w:val="single" w:sz="12" w:space="0" w:color="FFFFFF"/>
            </w:tcBorders>
            <w:shd w:val="clear" w:color="auto" w:fill="EBF7F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numPr>
                <w:ilvl w:val="0"/>
                <w:numId w:val="7"/>
              </w:numPr>
              <w:spacing w:after="200" w:line="276" w:lineRule="auto"/>
              <w:ind w:left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0088C">
              <w:rPr>
                <w:rFonts w:asciiTheme="minorHAnsi" w:hAnsiTheme="minorHAnsi" w:cstheme="minorHAnsi"/>
                <w:color w:val="000000"/>
                <w:sz w:val="24"/>
                <w:szCs w:val="18"/>
              </w:rPr>
              <w:t>Tuesday 3 to Friday 13 April</w:t>
            </w:r>
          </w:p>
        </w:tc>
      </w:tr>
      <w:tr w:rsidR="0058745A" w:rsidRPr="00A0088C" w:rsidTr="005874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87" w:type="dxa"/>
        </w:trPr>
        <w:tc>
          <w:tcPr>
            <w:tcW w:w="1776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6" w:space="0" w:color="000000"/>
            </w:tcBorders>
            <w:shd w:val="clear" w:color="auto" w:fill="007CB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rPr>
                <w:rFonts w:asciiTheme="minorHAnsi" w:eastAsia="MS Gothic" w:hAnsiTheme="minorHAnsi" w:cstheme="minorHAnsi"/>
                <w:color w:val="000000"/>
                <w:sz w:val="18"/>
                <w:szCs w:val="18"/>
              </w:rPr>
            </w:pPr>
            <w:r w:rsidRPr="00A0088C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Summer Term</w:t>
            </w:r>
            <w:r w:rsidRPr="00A0088C">
              <w:rPr>
                <w:rFonts w:ascii="MS Gothic" w:eastAsia="MS Gothic" w:hAnsi="MS Gothic" w:cs="MS Gothic" w:hint="eastAsia"/>
                <w:color w:val="000000"/>
                <w:sz w:val="18"/>
                <w:szCs w:val="18"/>
              </w:rPr>
              <w:t>☆</w:t>
            </w:r>
          </w:p>
          <w:p w:rsidR="0058745A" w:rsidRPr="00A0088C" w:rsidRDefault="0058745A" w:rsidP="00505D7A">
            <w:pPr>
              <w:rPr>
                <w:rFonts w:asciiTheme="minorHAnsi" w:eastAsia="MS Gothic" w:hAnsiTheme="minorHAnsi" w:cstheme="minorHAnsi"/>
                <w:color w:val="000000"/>
                <w:sz w:val="18"/>
                <w:szCs w:val="18"/>
              </w:rPr>
            </w:pPr>
            <w:r w:rsidRPr="00A0088C">
              <w:rPr>
                <w:rFonts w:asciiTheme="minorHAnsi" w:eastAsia="MS Gothic" w:hAnsiTheme="minorHAnsi" w:cstheme="minorHAnsi"/>
                <w:b/>
                <w:color w:val="FFFFFF" w:themeColor="background1"/>
                <w:sz w:val="18"/>
                <w:szCs w:val="18"/>
              </w:rPr>
              <w:t>2018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</w:p>
        </w:tc>
        <w:tc>
          <w:tcPr>
            <w:tcW w:w="6009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EBF7F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Starts:</w:t>
            </w:r>
            <w:r w:rsidRPr="00A0088C">
              <w:rPr>
                <w:rFonts w:asciiTheme="minorHAnsi" w:hAnsiTheme="minorHAnsi" w:cstheme="minorHAnsi"/>
                <w:sz w:val="24"/>
              </w:rPr>
              <w:t> Monday 16 April  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Half term:</w:t>
            </w:r>
            <w:r w:rsidRPr="00A0088C">
              <w:rPr>
                <w:rFonts w:asciiTheme="minorHAnsi" w:hAnsiTheme="minorHAnsi" w:cstheme="minorHAnsi"/>
                <w:sz w:val="24"/>
              </w:rPr>
              <w:t> Tuesday 29 May to Friday 1 June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bCs/>
                <w:sz w:val="24"/>
              </w:rPr>
              <w:t>Ends:</w:t>
            </w:r>
            <w:r w:rsidRPr="00A0088C">
              <w:rPr>
                <w:rFonts w:asciiTheme="minorHAnsi" w:hAnsiTheme="minorHAnsi" w:cstheme="minorHAnsi"/>
                <w:sz w:val="24"/>
              </w:rPr>
              <w:t> Tuesday 24 July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b/>
                <w:sz w:val="24"/>
              </w:rPr>
            </w:pP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sz w:val="24"/>
              </w:rPr>
            </w:pPr>
            <w:r w:rsidRPr="00A0088C">
              <w:rPr>
                <w:rFonts w:asciiTheme="minorHAnsi" w:hAnsiTheme="minorHAnsi" w:cstheme="minorHAnsi"/>
                <w:b/>
                <w:sz w:val="24"/>
              </w:rPr>
              <w:t>Bank Holiday:</w:t>
            </w:r>
            <w:r w:rsidRPr="00A0088C">
              <w:rPr>
                <w:rFonts w:asciiTheme="minorHAnsi" w:hAnsiTheme="minorHAnsi" w:cstheme="minorHAnsi"/>
                <w:sz w:val="24"/>
              </w:rPr>
              <w:t xml:space="preserve"> Monday</w:t>
            </w:r>
            <w:r w:rsidRPr="00A0088C">
              <w:rPr>
                <w:rFonts w:asciiTheme="minorHAnsi" w:hAnsiTheme="minorHAnsi" w:cstheme="minorHAnsi"/>
                <w:b/>
                <w:sz w:val="24"/>
              </w:rPr>
              <w:t xml:space="preserve"> 7</w:t>
            </w:r>
            <w:r w:rsidRPr="00A0088C">
              <w:rPr>
                <w:rFonts w:asciiTheme="minorHAnsi" w:hAnsiTheme="minorHAnsi" w:cstheme="minorHAnsi"/>
                <w:sz w:val="24"/>
              </w:rPr>
              <w:t xml:space="preserve"> May and Monday 28 May</w:t>
            </w: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  <w:b/>
                <w:sz w:val="24"/>
              </w:rPr>
            </w:pPr>
          </w:p>
          <w:p w:rsidR="0058745A" w:rsidRPr="00A0088C" w:rsidRDefault="0058745A" w:rsidP="00505D7A">
            <w:pPr>
              <w:rPr>
                <w:rFonts w:asciiTheme="minorHAnsi" w:hAnsiTheme="minorHAnsi" w:cstheme="minorHAnsi"/>
              </w:rPr>
            </w:pPr>
            <w:r w:rsidRPr="00A0088C">
              <w:rPr>
                <w:rFonts w:asciiTheme="minorHAnsi" w:hAnsiTheme="minorHAnsi" w:cstheme="minorHAnsi"/>
                <w:b/>
                <w:sz w:val="24"/>
              </w:rPr>
              <w:t>INSET Days</w:t>
            </w:r>
            <w:r w:rsidRPr="00A0088C">
              <w:rPr>
                <w:rFonts w:asciiTheme="minorHAnsi" w:hAnsiTheme="minorHAnsi" w:cstheme="minorHAnsi"/>
                <w:sz w:val="24"/>
              </w:rPr>
              <w:t>: Friday 25</w:t>
            </w:r>
            <w:r w:rsidRPr="00A0088C">
              <w:rPr>
                <w:rFonts w:asciiTheme="minorHAnsi" w:hAnsiTheme="minorHAnsi" w:cstheme="minorHAnsi"/>
                <w:sz w:val="24"/>
                <w:vertAlign w:val="superscript"/>
              </w:rPr>
              <w:t xml:space="preserve"> </w:t>
            </w:r>
            <w:r w:rsidRPr="00A0088C">
              <w:rPr>
                <w:rFonts w:asciiTheme="minorHAnsi" w:hAnsiTheme="minorHAnsi" w:cstheme="minorHAnsi"/>
                <w:sz w:val="24"/>
              </w:rPr>
              <w:t>May, Friday 6 July, Monday 23 July and Tuesday 24 July</w:t>
            </w:r>
          </w:p>
        </w:tc>
      </w:tr>
    </w:tbl>
    <w:p w:rsidR="0058745A" w:rsidRDefault="0058745A" w:rsidP="0058745A">
      <w:pPr>
        <w:ind w:left="-567" w:right="-88"/>
        <w:rPr>
          <w:rFonts w:ascii="Calibri" w:hAnsi="Calibri" w:cs="Calibri"/>
          <w:b/>
          <w:sz w:val="22"/>
          <w:szCs w:val="22"/>
        </w:rPr>
      </w:pPr>
      <w:r w:rsidRPr="001B025F">
        <w:rPr>
          <w:rFonts w:ascii="Calibri" w:hAnsi="Calibri" w:cs="Calibri"/>
          <w:b/>
          <w:sz w:val="22"/>
          <w:szCs w:val="22"/>
        </w:rPr>
        <w:tab/>
      </w:r>
    </w:p>
    <w:p w:rsidR="0058745A" w:rsidRDefault="0058745A" w:rsidP="009667D2">
      <w:pPr>
        <w:ind w:left="-567" w:right="-88"/>
        <w:rPr>
          <w:rFonts w:ascii="Calibri" w:hAnsi="Calibri" w:cs="Calibri"/>
          <w:b/>
          <w:sz w:val="22"/>
          <w:szCs w:val="22"/>
        </w:rPr>
      </w:pPr>
    </w:p>
    <w:sectPr w:rsidR="0058745A" w:rsidSect="00A211C7">
      <w:footerReference w:type="default" r:id="rId20"/>
      <w:pgSz w:w="11906" w:h="16838"/>
      <w:pgMar w:top="426" w:right="424" w:bottom="1135" w:left="108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DA6" w:rsidRDefault="00AD2DA6">
      <w:r>
        <w:separator/>
      </w:r>
    </w:p>
  </w:endnote>
  <w:endnote w:type="continuationSeparator" w:id="0">
    <w:p w:rsidR="00AD2DA6" w:rsidRDefault="00AD2DA6">
      <w:r>
        <w:continuationSeparator/>
      </w:r>
    </w:p>
  </w:endnote>
  <w:endnote w:type="continuationNotice" w:id="1">
    <w:p w:rsidR="00AD2DA6" w:rsidRDefault="00AD2D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A6" w:rsidRDefault="00AD2DA6" w:rsidP="00B071B8">
    <w:pPr>
      <w:pStyle w:val="Footer"/>
      <w:tabs>
        <w:tab w:val="right" w:pos="9746"/>
      </w:tabs>
    </w:pPr>
    <w:r w:rsidRPr="00771620">
      <w:rPr>
        <w:rFonts w:asciiTheme="minorHAnsi" w:eastAsiaTheme="minorHAnsi" w:hAnsiTheme="minorHAnsi" w:cstheme="minorBid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FB04E7" wp14:editId="43F7CB2A">
              <wp:simplePos x="0" y="0"/>
              <wp:positionH relativeFrom="column">
                <wp:posOffset>1079390</wp:posOffset>
              </wp:positionH>
              <wp:positionV relativeFrom="paragraph">
                <wp:posOffset>75013</wp:posOffset>
              </wp:positionV>
              <wp:extent cx="516835" cy="611864"/>
              <wp:effectExtent l="0" t="0" r="0" b="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835" cy="611864"/>
                        <a:chOff x="-2883" y="0"/>
                        <a:chExt cx="4210053" cy="4679035"/>
                      </a:xfrm>
                    </wpg:grpSpPr>
                    <pic:pic xmlns:pic="http://schemas.openxmlformats.org/drawingml/2006/picture">
                      <pic:nvPicPr>
                        <pic:cNvPr id="35" name="Picture 35" descr="C:\Users\helen\AppData\Local\Temp\spacologo1-5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83" y="0"/>
                          <a:ext cx="4210050" cy="4210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" y="2727343"/>
                          <a:ext cx="4207160" cy="1951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A6" w:rsidRPr="007C6E43" w:rsidRDefault="00AD2DA6" w:rsidP="00D45EE2">
                            <w:pPr>
                              <w:jc w:val="center"/>
                              <w:rPr>
                                <w:rFonts w:cs="Aharoni"/>
                                <w:sz w:val="8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C6E43">
                              <w:rPr>
                                <w:rFonts w:cs="Aharoni"/>
                                <w:sz w:val="6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2013-</w:t>
                            </w:r>
                            <w:r w:rsidRPr="007C6E43">
                              <w:rPr>
                                <w:rFonts w:cs="Aharoni"/>
                                <w:sz w:val="8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85pt;margin-top:5.9pt;width:40.7pt;height:48.2pt;z-index:251661312;mso-width-relative:margin;mso-height-relative:margin" coordorigin="-28" coordsize="42100,46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-28;width:42099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XhXDAAAA2wAAAA8AAABkcnMvZG93bnJldi54bWxEj0FrwkAUhO+C/2F5gjfdGFspqauIUunF&#10;Q6OQ6yP7mqRm34bdrUn/fVcQPA4z8w2z3g6mFTdyvrGsYDFPQBCXVjdcKbicP2ZvIHxA1thaJgV/&#10;5GG7GY/WmGnb8xfd8lCJCGGfoYI6hC6T0pc1GfRz2xFH79s6gyFKV0ntsI9w08o0SVbSYMNxocaO&#10;9jWV1/zXKOhf0qWhUyHTw+L6k+wLxqMrlJpOht07iEBDeIYf7U+tYPkK9y/x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deFcMAAADbAAAADwAAAAAAAAAAAAAAAACf&#10;AgAAZHJzL2Rvd25yZXYueG1sUEsFBgAAAAAEAAQA9wAAAI8DAAAAAA==&#10;">
                <v:imagedata r:id="rId2" o:title="spacologo1-5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27273;width:42071;height:19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<v:textbox>
                  <w:txbxContent>
                    <w:p w:rsidR="00A217BA" w:rsidRPr="007C6E43" w:rsidRDefault="00A217BA" w:rsidP="00D45EE2">
                      <w:pPr>
                        <w:jc w:val="center"/>
                        <w:rPr>
                          <w:rFonts w:cs="Aharoni"/>
                          <w:sz w:val="8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C6E43">
                        <w:rPr>
                          <w:rFonts w:cs="Aharoni"/>
                          <w:sz w:val="6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2013-</w:t>
                      </w:r>
                      <w:r w:rsidRPr="007C6E43">
                        <w:rPr>
                          <w:rFonts w:cs="Aharoni"/>
                          <w:sz w:val="8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t xml:space="preserve"> </w:t>
    </w:r>
    <w:r>
      <w:rPr>
        <w:noProof/>
      </w:rPr>
      <w:drawing>
        <wp:inline distT="0" distB="0" distL="0" distR="0" wp14:anchorId="1439DB68" wp14:editId="0AA2F3C2">
          <wp:extent cx="842837" cy="548640"/>
          <wp:effectExtent l="0" t="0" r="0" b="3810"/>
          <wp:docPr id="22" name="Picture 22" descr="singup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ngup_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837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>
      <w:rPr>
        <w:rFonts w:ascii="Arial" w:hAnsi="Arial" w:cs="Arial"/>
        <w:noProof/>
        <w:color w:val="000000"/>
        <w:sz w:val="15"/>
        <w:szCs w:val="15"/>
      </w:rPr>
      <w:drawing>
        <wp:inline distT="0" distB="0" distL="0" distR="0" wp14:anchorId="286E1E30" wp14:editId="2388E092">
          <wp:extent cx="969403" cy="644056"/>
          <wp:effectExtent l="0" t="0" r="2540" b="3810"/>
          <wp:docPr id="23" name="ctl00_cphColumnMain_imgAsset" descr="Eco-Schools and Silver Awar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cphColumnMain_imgAsset" descr="Eco-Schools and Silver Award logos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53738"/>
                  <a:stretch>
                    <a:fillRect/>
                  </a:stretch>
                </pic:blipFill>
                <pic:spPr bwMode="auto">
                  <a:xfrm>
                    <a:off x="0" y="0"/>
                    <a:ext cx="969403" cy="6440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551BFF4E" wp14:editId="2E1E2B01">
          <wp:extent cx="669351" cy="611505"/>
          <wp:effectExtent l="0" t="0" r="0" b="0"/>
          <wp:docPr id="24" name="Picture 24" descr="I:\OFSTED\OFSTED 2014 - 2015 OUTSTANDING\JPEG\Outstanding_Colour_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FSTED\OFSTED 2014 - 2015 OUTSTANDING\JPEG\Outstanding_Colour_Schoo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351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56648CC5" wp14:editId="6A793F60">
          <wp:extent cx="667909" cy="659019"/>
          <wp:effectExtent l="0" t="0" r="0" b="8255"/>
          <wp:docPr id="25" name="Picture 25" descr="I:\LETTER HEAD LOGOS\ARTSMARKGOLD_CMYK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ETTER HEAD LOGOS\ARTSMARKGOLD_CMYK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929" cy="659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48812F99" wp14:editId="1F0BE5BD">
          <wp:extent cx="442118" cy="574863"/>
          <wp:effectExtent l="0" t="0" r="0" b="0"/>
          <wp:docPr id="29" name="Picture 29" descr="I:\LETTER HEAD LOGOS\BASIC SKILLS LOGO 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ETTER HEAD LOGOS\BASIC SKILLS LOGO 3rd PQM JPEG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50" cy="57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26793F61" wp14:editId="14813D2A">
          <wp:extent cx="1041545" cy="540689"/>
          <wp:effectExtent l="0" t="0" r="6350" b="0"/>
          <wp:docPr id="30" name="Picture 30" descr="healthy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_smal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545" cy="540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</w:rPr>
      <w:tab/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DA6" w:rsidRDefault="00AD2DA6">
      <w:r>
        <w:separator/>
      </w:r>
    </w:p>
  </w:footnote>
  <w:footnote w:type="continuationSeparator" w:id="0">
    <w:p w:rsidR="00AD2DA6" w:rsidRDefault="00AD2DA6">
      <w:r>
        <w:continuationSeparator/>
      </w:r>
    </w:p>
  </w:footnote>
  <w:footnote w:type="continuationNotice" w:id="1">
    <w:p w:rsidR="00AD2DA6" w:rsidRDefault="00AD2DA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442C"/>
    <w:multiLevelType w:val="multilevel"/>
    <w:tmpl w:val="3B04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9A10C5"/>
    <w:multiLevelType w:val="multilevel"/>
    <w:tmpl w:val="14F6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7456C5"/>
    <w:multiLevelType w:val="multilevel"/>
    <w:tmpl w:val="FA94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DA1C7A"/>
    <w:multiLevelType w:val="hybridMultilevel"/>
    <w:tmpl w:val="5574A18E"/>
    <w:lvl w:ilvl="0" w:tplc="BB5C733E">
      <w:start w:val="1"/>
      <w:numFmt w:val="bullet"/>
      <w:lvlText w:val=""/>
      <w:lvlJc w:val="left"/>
      <w:pPr>
        <w:tabs>
          <w:tab w:val="num" w:pos="947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0445E88"/>
    <w:multiLevelType w:val="hybridMultilevel"/>
    <w:tmpl w:val="7E3082CA"/>
    <w:lvl w:ilvl="0" w:tplc="BB5C733E">
      <w:start w:val="1"/>
      <w:numFmt w:val="bullet"/>
      <w:lvlText w:val=""/>
      <w:lvlJc w:val="left"/>
      <w:pPr>
        <w:tabs>
          <w:tab w:val="num" w:pos="58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AAA5633"/>
    <w:multiLevelType w:val="multilevel"/>
    <w:tmpl w:val="633E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1D6DEF"/>
    <w:multiLevelType w:val="hybridMultilevel"/>
    <w:tmpl w:val="76529F8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FAD0BE1"/>
    <w:multiLevelType w:val="hybridMultilevel"/>
    <w:tmpl w:val="D42ADCC6"/>
    <w:lvl w:ilvl="0" w:tplc="BB5C733E">
      <w:start w:val="1"/>
      <w:numFmt w:val="bullet"/>
      <w:lvlText w:val=""/>
      <w:lvlJc w:val="left"/>
      <w:pPr>
        <w:tabs>
          <w:tab w:val="num" w:pos="587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2E91467"/>
    <w:multiLevelType w:val="multilevel"/>
    <w:tmpl w:val="D206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8C"/>
    <w:rsid w:val="00003CDD"/>
    <w:rsid w:val="0000512C"/>
    <w:rsid w:val="00005AEF"/>
    <w:rsid w:val="00005B65"/>
    <w:rsid w:val="00006FD0"/>
    <w:rsid w:val="00012A53"/>
    <w:rsid w:val="000136A3"/>
    <w:rsid w:val="00014667"/>
    <w:rsid w:val="0001479B"/>
    <w:rsid w:val="00016424"/>
    <w:rsid w:val="000169F5"/>
    <w:rsid w:val="00017EC1"/>
    <w:rsid w:val="00021894"/>
    <w:rsid w:val="00023D75"/>
    <w:rsid w:val="000248D5"/>
    <w:rsid w:val="000252B7"/>
    <w:rsid w:val="00030DF2"/>
    <w:rsid w:val="0003325D"/>
    <w:rsid w:val="00040399"/>
    <w:rsid w:val="00041662"/>
    <w:rsid w:val="00045C79"/>
    <w:rsid w:val="00046CE0"/>
    <w:rsid w:val="00051A66"/>
    <w:rsid w:val="00052537"/>
    <w:rsid w:val="00054570"/>
    <w:rsid w:val="00054D3F"/>
    <w:rsid w:val="00054E8E"/>
    <w:rsid w:val="000555C4"/>
    <w:rsid w:val="00060A49"/>
    <w:rsid w:val="00060A5A"/>
    <w:rsid w:val="00061CE3"/>
    <w:rsid w:val="00062BBD"/>
    <w:rsid w:val="000632D4"/>
    <w:rsid w:val="00063575"/>
    <w:rsid w:val="00064BC4"/>
    <w:rsid w:val="000661CF"/>
    <w:rsid w:val="000720B9"/>
    <w:rsid w:val="0007211A"/>
    <w:rsid w:val="00073F26"/>
    <w:rsid w:val="00074B5C"/>
    <w:rsid w:val="000771F0"/>
    <w:rsid w:val="000809D3"/>
    <w:rsid w:val="00080A72"/>
    <w:rsid w:val="0008161A"/>
    <w:rsid w:val="00082D19"/>
    <w:rsid w:val="00083F8C"/>
    <w:rsid w:val="000939B7"/>
    <w:rsid w:val="0009564C"/>
    <w:rsid w:val="00097D18"/>
    <w:rsid w:val="000A1F1A"/>
    <w:rsid w:val="000A1F62"/>
    <w:rsid w:val="000A2ACA"/>
    <w:rsid w:val="000A325D"/>
    <w:rsid w:val="000A70FF"/>
    <w:rsid w:val="000A741F"/>
    <w:rsid w:val="000A75E7"/>
    <w:rsid w:val="000A7BC0"/>
    <w:rsid w:val="000B03FD"/>
    <w:rsid w:val="000B08E9"/>
    <w:rsid w:val="000B2B15"/>
    <w:rsid w:val="000B4DAE"/>
    <w:rsid w:val="000B6989"/>
    <w:rsid w:val="000C0922"/>
    <w:rsid w:val="000C508A"/>
    <w:rsid w:val="000C5160"/>
    <w:rsid w:val="000D3C4D"/>
    <w:rsid w:val="000E23D9"/>
    <w:rsid w:val="000E34B1"/>
    <w:rsid w:val="000E5C99"/>
    <w:rsid w:val="000E623B"/>
    <w:rsid w:val="000E6EA7"/>
    <w:rsid w:val="000F488D"/>
    <w:rsid w:val="001007DF"/>
    <w:rsid w:val="00105C48"/>
    <w:rsid w:val="00112814"/>
    <w:rsid w:val="00113492"/>
    <w:rsid w:val="00113B05"/>
    <w:rsid w:val="00122839"/>
    <w:rsid w:val="0012541D"/>
    <w:rsid w:val="00125F27"/>
    <w:rsid w:val="0012770A"/>
    <w:rsid w:val="00132703"/>
    <w:rsid w:val="001351E9"/>
    <w:rsid w:val="00135705"/>
    <w:rsid w:val="0014097D"/>
    <w:rsid w:val="001409F9"/>
    <w:rsid w:val="0014195E"/>
    <w:rsid w:val="001465CE"/>
    <w:rsid w:val="00147305"/>
    <w:rsid w:val="0015023F"/>
    <w:rsid w:val="00151993"/>
    <w:rsid w:val="00152DBA"/>
    <w:rsid w:val="001611D2"/>
    <w:rsid w:val="00162CE8"/>
    <w:rsid w:val="00162CEA"/>
    <w:rsid w:val="00164D3A"/>
    <w:rsid w:val="001652F9"/>
    <w:rsid w:val="00167795"/>
    <w:rsid w:val="00171F47"/>
    <w:rsid w:val="00172E9E"/>
    <w:rsid w:val="001738D3"/>
    <w:rsid w:val="00176EB0"/>
    <w:rsid w:val="00183C48"/>
    <w:rsid w:val="00185E1D"/>
    <w:rsid w:val="00192098"/>
    <w:rsid w:val="00192D46"/>
    <w:rsid w:val="00195CA5"/>
    <w:rsid w:val="00195E45"/>
    <w:rsid w:val="001A196C"/>
    <w:rsid w:val="001A2751"/>
    <w:rsid w:val="001A637D"/>
    <w:rsid w:val="001B025F"/>
    <w:rsid w:val="001B53AD"/>
    <w:rsid w:val="001C1EF4"/>
    <w:rsid w:val="001C4CB3"/>
    <w:rsid w:val="001C7199"/>
    <w:rsid w:val="001D0CE2"/>
    <w:rsid w:val="001D25E1"/>
    <w:rsid w:val="001D3008"/>
    <w:rsid w:val="001D45BC"/>
    <w:rsid w:val="001D4940"/>
    <w:rsid w:val="001D6BC6"/>
    <w:rsid w:val="001E5BBC"/>
    <w:rsid w:val="001F0CAE"/>
    <w:rsid w:val="001F28D6"/>
    <w:rsid w:val="00204107"/>
    <w:rsid w:val="00205236"/>
    <w:rsid w:val="00206857"/>
    <w:rsid w:val="002072E3"/>
    <w:rsid w:val="0020768A"/>
    <w:rsid w:val="00211B24"/>
    <w:rsid w:val="0021399A"/>
    <w:rsid w:val="00213E17"/>
    <w:rsid w:val="00215542"/>
    <w:rsid w:val="00215CAB"/>
    <w:rsid w:val="00216BF4"/>
    <w:rsid w:val="0021713A"/>
    <w:rsid w:val="00217986"/>
    <w:rsid w:val="00217CBF"/>
    <w:rsid w:val="002246A2"/>
    <w:rsid w:val="00226C58"/>
    <w:rsid w:val="0022722E"/>
    <w:rsid w:val="00230938"/>
    <w:rsid w:val="00231212"/>
    <w:rsid w:val="0023288C"/>
    <w:rsid w:val="002350EF"/>
    <w:rsid w:val="002364B1"/>
    <w:rsid w:val="00237079"/>
    <w:rsid w:val="0024109A"/>
    <w:rsid w:val="00241BF9"/>
    <w:rsid w:val="00242F80"/>
    <w:rsid w:val="002462E8"/>
    <w:rsid w:val="00247514"/>
    <w:rsid w:val="00250247"/>
    <w:rsid w:val="002507CA"/>
    <w:rsid w:val="00255BAE"/>
    <w:rsid w:val="00256F9F"/>
    <w:rsid w:val="0026402A"/>
    <w:rsid w:val="00264091"/>
    <w:rsid w:val="00265E9B"/>
    <w:rsid w:val="00266614"/>
    <w:rsid w:val="0027395D"/>
    <w:rsid w:val="00273CEC"/>
    <w:rsid w:val="0027465E"/>
    <w:rsid w:val="00283C5D"/>
    <w:rsid w:val="002840B9"/>
    <w:rsid w:val="0028521D"/>
    <w:rsid w:val="00291E41"/>
    <w:rsid w:val="00294CE5"/>
    <w:rsid w:val="0029556D"/>
    <w:rsid w:val="0029610C"/>
    <w:rsid w:val="00297BB3"/>
    <w:rsid w:val="002A0084"/>
    <w:rsid w:val="002A16DD"/>
    <w:rsid w:val="002A2536"/>
    <w:rsid w:val="002A33B5"/>
    <w:rsid w:val="002A4C62"/>
    <w:rsid w:val="002C00CA"/>
    <w:rsid w:val="002C580D"/>
    <w:rsid w:val="002D100B"/>
    <w:rsid w:val="002D2EB6"/>
    <w:rsid w:val="002D4754"/>
    <w:rsid w:val="002D581B"/>
    <w:rsid w:val="002D5991"/>
    <w:rsid w:val="002D5E91"/>
    <w:rsid w:val="002D7CF6"/>
    <w:rsid w:val="002E52A5"/>
    <w:rsid w:val="002E5B61"/>
    <w:rsid w:val="002F3E54"/>
    <w:rsid w:val="002F3ECD"/>
    <w:rsid w:val="00303D23"/>
    <w:rsid w:val="00306173"/>
    <w:rsid w:val="003103F4"/>
    <w:rsid w:val="00310DBA"/>
    <w:rsid w:val="00311FF1"/>
    <w:rsid w:val="00312278"/>
    <w:rsid w:val="00313111"/>
    <w:rsid w:val="003162BD"/>
    <w:rsid w:val="00317A4A"/>
    <w:rsid w:val="00317AD4"/>
    <w:rsid w:val="0032788A"/>
    <w:rsid w:val="00330AB6"/>
    <w:rsid w:val="00333B0A"/>
    <w:rsid w:val="0034137E"/>
    <w:rsid w:val="00343900"/>
    <w:rsid w:val="0035039C"/>
    <w:rsid w:val="00350C6D"/>
    <w:rsid w:val="00353A09"/>
    <w:rsid w:val="00353F58"/>
    <w:rsid w:val="00356939"/>
    <w:rsid w:val="00356EB1"/>
    <w:rsid w:val="00361AD3"/>
    <w:rsid w:val="00361B5D"/>
    <w:rsid w:val="003651DC"/>
    <w:rsid w:val="00367E73"/>
    <w:rsid w:val="003738EE"/>
    <w:rsid w:val="003779C0"/>
    <w:rsid w:val="0038134F"/>
    <w:rsid w:val="0038410A"/>
    <w:rsid w:val="00385776"/>
    <w:rsid w:val="00385D2E"/>
    <w:rsid w:val="00386E8A"/>
    <w:rsid w:val="00390EF2"/>
    <w:rsid w:val="0039224D"/>
    <w:rsid w:val="00392DA2"/>
    <w:rsid w:val="00395FBA"/>
    <w:rsid w:val="00396CB7"/>
    <w:rsid w:val="003A0325"/>
    <w:rsid w:val="003A3D63"/>
    <w:rsid w:val="003A5A69"/>
    <w:rsid w:val="003A6A25"/>
    <w:rsid w:val="003B4F07"/>
    <w:rsid w:val="003B698B"/>
    <w:rsid w:val="003B6A66"/>
    <w:rsid w:val="003B7436"/>
    <w:rsid w:val="003C297B"/>
    <w:rsid w:val="003C2BF5"/>
    <w:rsid w:val="003C5511"/>
    <w:rsid w:val="003C679D"/>
    <w:rsid w:val="003C7B95"/>
    <w:rsid w:val="003D069B"/>
    <w:rsid w:val="003D069F"/>
    <w:rsid w:val="003D208C"/>
    <w:rsid w:val="003D27CC"/>
    <w:rsid w:val="003D5E08"/>
    <w:rsid w:val="003D7718"/>
    <w:rsid w:val="003E474A"/>
    <w:rsid w:val="003F1BF6"/>
    <w:rsid w:val="003F2147"/>
    <w:rsid w:val="003F283E"/>
    <w:rsid w:val="003F288B"/>
    <w:rsid w:val="003F59A1"/>
    <w:rsid w:val="003F5E72"/>
    <w:rsid w:val="003F674B"/>
    <w:rsid w:val="00403D01"/>
    <w:rsid w:val="00403D5D"/>
    <w:rsid w:val="004040EE"/>
    <w:rsid w:val="00404558"/>
    <w:rsid w:val="00405224"/>
    <w:rsid w:val="0040690C"/>
    <w:rsid w:val="004122B3"/>
    <w:rsid w:val="00412696"/>
    <w:rsid w:val="00420085"/>
    <w:rsid w:val="004230D9"/>
    <w:rsid w:val="00423EC5"/>
    <w:rsid w:val="00433434"/>
    <w:rsid w:val="00434773"/>
    <w:rsid w:val="00440179"/>
    <w:rsid w:val="00440C4F"/>
    <w:rsid w:val="00442A05"/>
    <w:rsid w:val="00443666"/>
    <w:rsid w:val="004557FF"/>
    <w:rsid w:val="004565F1"/>
    <w:rsid w:val="00460A52"/>
    <w:rsid w:val="00460C59"/>
    <w:rsid w:val="004632A0"/>
    <w:rsid w:val="004632E8"/>
    <w:rsid w:val="00464F9C"/>
    <w:rsid w:val="00471258"/>
    <w:rsid w:val="004733EA"/>
    <w:rsid w:val="00473545"/>
    <w:rsid w:val="004748D8"/>
    <w:rsid w:val="00474B7A"/>
    <w:rsid w:val="0047627C"/>
    <w:rsid w:val="00476655"/>
    <w:rsid w:val="0047690E"/>
    <w:rsid w:val="00476A08"/>
    <w:rsid w:val="00476E6A"/>
    <w:rsid w:val="00477CCF"/>
    <w:rsid w:val="004801BA"/>
    <w:rsid w:val="00480904"/>
    <w:rsid w:val="004837CF"/>
    <w:rsid w:val="0048394B"/>
    <w:rsid w:val="0048558E"/>
    <w:rsid w:val="00486DCF"/>
    <w:rsid w:val="00494267"/>
    <w:rsid w:val="00494630"/>
    <w:rsid w:val="0049733B"/>
    <w:rsid w:val="004A106C"/>
    <w:rsid w:val="004A29C1"/>
    <w:rsid w:val="004A37D2"/>
    <w:rsid w:val="004A3F6E"/>
    <w:rsid w:val="004A4E19"/>
    <w:rsid w:val="004A66F0"/>
    <w:rsid w:val="004A6B26"/>
    <w:rsid w:val="004B0F19"/>
    <w:rsid w:val="004B29C3"/>
    <w:rsid w:val="004B3037"/>
    <w:rsid w:val="004B4ED9"/>
    <w:rsid w:val="004B6C42"/>
    <w:rsid w:val="004C0D18"/>
    <w:rsid w:val="004C2BE2"/>
    <w:rsid w:val="004C321E"/>
    <w:rsid w:val="004C42B8"/>
    <w:rsid w:val="004C47F0"/>
    <w:rsid w:val="004C7209"/>
    <w:rsid w:val="004C73E1"/>
    <w:rsid w:val="004D3F31"/>
    <w:rsid w:val="004D3FA4"/>
    <w:rsid w:val="004D41C6"/>
    <w:rsid w:val="004E0690"/>
    <w:rsid w:val="004E0C60"/>
    <w:rsid w:val="004E4016"/>
    <w:rsid w:val="004E4449"/>
    <w:rsid w:val="004E47FD"/>
    <w:rsid w:val="004E511C"/>
    <w:rsid w:val="004F1829"/>
    <w:rsid w:val="004F3CE3"/>
    <w:rsid w:val="00500D55"/>
    <w:rsid w:val="005011C4"/>
    <w:rsid w:val="00503284"/>
    <w:rsid w:val="0050486D"/>
    <w:rsid w:val="00505ACA"/>
    <w:rsid w:val="00505D7A"/>
    <w:rsid w:val="00514358"/>
    <w:rsid w:val="0052208F"/>
    <w:rsid w:val="00524BA5"/>
    <w:rsid w:val="0052691C"/>
    <w:rsid w:val="00531123"/>
    <w:rsid w:val="0054014B"/>
    <w:rsid w:val="0054371B"/>
    <w:rsid w:val="00544411"/>
    <w:rsid w:val="00550358"/>
    <w:rsid w:val="005519EB"/>
    <w:rsid w:val="00551A32"/>
    <w:rsid w:val="00552607"/>
    <w:rsid w:val="00553648"/>
    <w:rsid w:val="005536FB"/>
    <w:rsid w:val="00556953"/>
    <w:rsid w:val="00557882"/>
    <w:rsid w:val="00560D04"/>
    <w:rsid w:val="005647D1"/>
    <w:rsid w:val="005679BB"/>
    <w:rsid w:val="00567BD3"/>
    <w:rsid w:val="005706D1"/>
    <w:rsid w:val="00573355"/>
    <w:rsid w:val="0057421A"/>
    <w:rsid w:val="00574A07"/>
    <w:rsid w:val="00576882"/>
    <w:rsid w:val="00576B6A"/>
    <w:rsid w:val="005858F8"/>
    <w:rsid w:val="0058745A"/>
    <w:rsid w:val="005919E9"/>
    <w:rsid w:val="00591F39"/>
    <w:rsid w:val="00592E42"/>
    <w:rsid w:val="005940FC"/>
    <w:rsid w:val="005950B5"/>
    <w:rsid w:val="00596A35"/>
    <w:rsid w:val="00596FF3"/>
    <w:rsid w:val="005A1549"/>
    <w:rsid w:val="005A168A"/>
    <w:rsid w:val="005A337A"/>
    <w:rsid w:val="005A47A9"/>
    <w:rsid w:val="005A6084"/>
    <w:rsid w:val="005B1478"/>
    <w:rsid w:val="005B168C"/>
    <w:rsid w:val="005B2877"/>
    <w:rsid w:val="005B349A"/>
    <w:rsid w:val="005B5538"/>
    <w:rsid w:val="005B5649"/>
    <w:rsid w:val="005B61E5"/>
    <w:rsid w:val="005B7834"/>
    <w:rsid w:val="005C44C5"/>
    <w:rsid w:val="005C4C39"/>
    <w:rsid w:val="005C52F1"/>
    <w:rsid w:val="005C540D"/>
    <w:rsid w:val="005C6E45"/>
    <w:rsid w:val="005D0F6B"/>
    <w:rsid w:val="005D2CD2"/>
    <w:rsid w:val="005D51D8"/>
    <w:rsid w:val="005D53E0"/>
    <w:rsid w:val="005D7ACF"/>
    <w:rsid w:val="005E04EF"/>
    <w:rsid w:val="005E4ED7"/>
    <w:rsid w:val="005F0F9E"/>
    <w:rsid w:val="005F2DFD"/>
    <w:rsid w:val="005F53BF"/>
    <w:rsid w:val="005F5A1B"/>
    <w:rsid w:val="0060033F"/>
    <w:rsid w:val="0060088B"/>
    <w:rsid w:val="00600FD3"/>
    <w:rsid w:val="00603E3B"/>
    <w:rsid w:val="0060498E"/>
    <w:rsid w:val="00613071"/>
    <w:rsid w:val="00613C52"/>
    <w:rsid w:val="00615C93"/>
    <w:rsid w:val="00627681"/>
    <w:rsid w:val="0063338D"/>
    <w:rsid w:val="00633C66"/>
    <w:rsid w:val="00634F31"/>
    <w:rsid w:val="00635B1E"/>
    <w:rsid w:val="00636031"/>
    <w:rsid w:val="006366ED"/>
    <w:rsid w:val="00637F1B"/>
    <w:rsid w:val="00640B2C"/>
    <w:rsid w:val="006422BA"/>
    <w:rsid w:val="006507FD"/>
    <w:rsid w:val="00650ED0"/>
    <w:rsid w:val="0065341E"/>
    <w:rsid w:val="00654005"/>
    <w:rsid w:val="006546E0"/>
    <w:rsid w:val="00654E28"/>
    <w:rsid w:val="006551F2"/>
    <w:rsid w:val="0066010C"/>
    <w:rsid w:val="00663891"/>
    <w:rsid w:val="00664680"/>
    <w:rsid w:val="00666325"/>
    <w:rsid w:val="0067029D"/>
    <w:rsid w:val="006708B0"/>
    <w:rsid w:val="006742EE"/>
    <w:rsid w:val="00675E41"/>
    <w:rsid w:val="00677DCF"/>
    <w:rsid w:val="00686577"/>
    <w:rsid w:val="00690E87"/>
    <w:rsid w:val="00692A48"/>
    <w:rsid w:val="00694D89"/>
    <w:rsid w:val="00697160"/>
    <w:rsid w:val="006A0155"/>
    <w:rsid w:val="006A0C25"/>
    <w:rsid w:val="006A1051"/>
    <w:rsid w:val="006A193F"/>
    <w:rsid w:val="006A204A"/>
    <w:rsid w:val="006A2332"/>
    <w:rsid w:val="006A2D4F"/>
    <w:rsid w:val="006B14D7"/>
    <w:rsid w:val="006B5F6A"/>
    <w:rsid w:val="006C0A74"/>
    <w:rsid w:val="006C1618"/>
    <w:rsid w:val="006C43C7"/>
    <w:rsid w:val="006C6229"/>
    <w:rsid w:val="006C6659"/>
    <w:rsid w:val="006D02E5"/>
    <w:rsid w:val="006D2892"/>
    <w:rsid w:val="006D2C74"/>
    <w:rsid w:val="006D3DAF"/>
    <w:rsid w:val="006D63E3"/>
    <w:rsid w:val="006D7A8C"/>
    <w:rsid w:val="006E31FC"/>
    <w:rsid w:val="006E3E7E"/>
    <w:rsid w:val="006E4A05"/>
    <w:rsid w:val="006E519E"/>
    <w:rsid w:val="006E7199"/>
    <w:rsid w:val="006F2AB7"/>
    <w:rsid w:val="006F43C7"/>
    <w:rsid w:val="006F4686"/>
    <w:rsid w:val="006F4763"/>
    <w:rsid w:val="006F5323"/>
    <w:rsid w:val="00700CE2"/>
    <w:rsid w:val="00703140"/>
    <w:rsid w:val="00712519"/>
    <w:rsid w:val="00712926"/>
    <w:rsid w:val="00712DCD"/>
    <w:rsid w:val="007163D0"/>
    <w:rsid w:val="00716583"/>
    <w:rsid w:val="00716BDA"/>
    <w:rsid w:val="00716E4F"/>
    <w:rsid w:val="007213FC"/>
    <w:rsid w:val="00721467"/>
    <w:rsid w:val="00723AB8"/>
    <w:rsid w:val="00724FA3"/>
    <w:rsid w:val="0073094D"/>
    <w:rsid w:val="007325D9"/>
    <w:rsid w:val="00732716"/>
    <w:rsid w:val="00735751"/>
    <w:rsid w:val="00735FC3"/>
    <w:rsid w:val="00736864"/>
    <w:rsid w:val="0074143D"/>
    <w:rsid w:val="00745553"/>
    <w:rsid w:val="00751393"/>
    <w:rsid w:val="00754A12"/>
    <w:rsid w:val="00754FE2"/>
    <w:rsid w:val="00757529"/>
    <w:rsid w:val="00765CF4"/>
    <w:rsid w:val="00766060"/>
    <w:rsid w:val="00767036"/>
    <w:rsid w:val="00767A53"/>
    <w:rsid w:val="00771620"/>
    <w:rsid w:val="00781298"/>
    <w:rsid w:val="00781CEA"/>
    <w:rsid w:val="00782CBD"/>
    <w:rsid w:val="00783E27"/>
    <w:rsid w:val="007845FF"/>
    <w:rsid w:val="00786EDE"/>
    <w:rsid w:val="00786F97"/>
    <w:rsid w:val="00787905"/>
    <w:rsid w:val="007903ED"/>
    <w:rsid w:val="00791863"/>
    <w:rsid w:val="0079281D"/>
    <w:rsid w:val="00794A32"/>
    <w:rsid w:val="007A3D91"/>
    <w:rsid w:val="007A580C"/>
    <w:rsid w:val="007A5DB6"/>
    <w:rsid w:val="007B025C"/>
    <w:rsid w:val="007B185B"/>
    <w:rsid w:val="007B3FD9"/>
    <w:rsid w:val="007B7CDD"/>
    <w:rsid w:val="007C0603"/>
    <w:rsid w:val="007C3253"/>
    <w:rsid w:val="007C6333"/>
    <w:rsid w:val="007C6E43"/>
    <w:rsid w:val="007C6EEC"/>
    <w:rsid w:val="007C717D"/>
    <w:rsid w:val="007D6642"/>
    <w:rsid w:val="007E0D8E"/>
    <w:rsid w:val="007E29BA"/>
    <w:rsid w:val="007E3F4D"/>
    <w:rsid w:val="007E3FE1"/>
    <w:rsid w:val="007E5649"/>
    <w:rsid w:val="007F0CA9"/>
    <w:rsid w:val="007F0F0A"/>
    <w:rsid w:val="007F2887"/>
    <w:rsid w:val="007F6C91"/>
    <w:rsid w:val="007F6D3F"/>
    <w:rsid w:val="0080086F"/>
    <w:rsid w:val="00803002"/>
    <w:rsid w:val="00803795"/>
    <w:rsid w:val="00804655"/>
    <w:rsid w:val="008055AF"/>
    <w:rsid w:val="00805F1F"/>
    <w:rsid w:val="008060D3"/>
    <w:rsid w:val="00807A9A"/>
    <w:rsid w:val="0081178B"/>
    <w:rsid w:val="00812946"/>
    <w:rsid w:val="0081415D"/>
    <w:rsid w:val="008147FF"/>
    <w:rsid w:val="00817E78"/>
    <w:rsid w:val="0082173F"/>
    <w:rsid w:val="0082212F"/>
    <w:rsid w:val="00824A3C"/>
    <w:rsid w:val="00825E6C"/>
    <w:rsid w:val="00832585"/>
    <w:rsid w:val="00834577"/>
    <w:rsid w:val="00834653"/>
    <w:rsid w:val="00835E14"/>
    <w:rsid w:val="00837BF1"/>
    <w:rsid w:val="00845632"/>
    <w:rsid w:val="00845D05"/>
    <w:rsid w:val="00845DC9"/>
    <w:rsid w:val="0085084C"/>
    <w:rsid w:val="00850D3B"/>
    <w:rsid w:val="00850D87"/>
    <w:rsid w:val="00851B0B"/>
    <w:rsid w:val="00856AC3"/>
    <w:rsid w:val="008606D7"/>
    <w:rsid w:val="008634A6"/>
    <w:rsid w:val="00863E00"/>
    <w:rsid w:val="0086589B"/>
    <w:rsid w:val="00867109"/>
    <w:rsid w:val="008764E4"/>
    <w:rsid w:val="00876B1A"/>
    <w:rsid w:val="0087774F"/>
    <w:rsid w:val="008804B0"/>
    <w:rsid w:val="00881EC6"/>
    <w:rsid w:val="00883F48"/>
    <w:rsid w:val="00886BB3"/>
    <w:rsid w:val="00891C69"/>
    <w:rsid w:val="008965BF"/>
    <w:rsid w:val="00896DAE"/>
    <w:rsid w:val="008972C2"/>
    <w:rsid w:val="008A0AC1"/>
    <w:rsid w:val="008A2BBE"/>
    <w:rsid w:val="008A2BE9"/>
    <w:rsid w:val="008A458B"/>
    <w:rsid w:val="008A50F6"/>
    <w:rsid w:val="008A5898"/>
    <w:rsid w:val="008A732A"/>
    <w:rsid w:val="008B399F"/>
    <w:rsid w:val="008B4CE1"/>
    <w:rsid w:val="008B732B"/>
    <w:rsid w:val="008B7F76"/>
    <w:rsid w:val="008C0ECA"/>
    <w:rsid w:val="008C4B7F"/>
    <w:rsid w:val="008C52C5"/>
    <w:rsid w:val="008C54D7"/>
    <w:rsid w:val="008C6726"/>
    <w:rsid w:val="008C7594"/>
    <w:rsid w:val="008C771C"/>
    <w:rsid w:val="008C7892"/>
    <w:rsid w:val="008C78F8"/>
    <w:rsid w:val="008D0B90"/>
    <w:rsid w:val="008D3C57"/>
    <w:rsid w:val="008D44C9"/>
    <w:rsid w:val="008D7D42"/>
    <w:rsid w:val="008E0AA7"/>
    <w:rsid w:val="008E1920"/>
    <w:rsid w:val="008E1A29"/>
    <w:rsid w:val="008E3134"/>
    <w:rsid w:val="008E3B70"/>
    <w:rsid w:val="008E3CC1"/>
    <w:rsid w:val="008E76D7"/>
    <w:rsid w:val="008E7985"/>
    <w:rsid w:val="008F3AC6"/>
    <w:rsid w:val="008F4C75"/>
    <w:rsid w:val="008F50E8"/>
    <w:rsid w:val="008F59DE"/>
    <w:rsid w:val="008F6860"/>
    <w:rsid w:val="0090045E"/>
    <w:rsid w:val="00901B63"/>
    <w:rsid w:val="00902D7C"/>
    <w:rsid w:val="00904DFB"/>
    <w:rsid w:val="00905464"/>
    <w:rsid w:val="00905ADB"/>
    <w:rsid w:val="00907F59"/>
    <w:rsid w:val="00912098"/>
    <w:rsid w:val="0091270D"/>
    <w:rsid w:val="009134C0"/>
    <w:rsid w:val="00922095"/>
    <w:rsid w:val="00922C26"/>
    <w:rsid w:val="00932694"/>
    <w:rsid w:val="00934398"/>
    <w:rsid w:val="0093475A"/>
    <w:rsid w:val="00935225"/>
    <w:rsid w:val="009356B9"/>
    <w:rsid w:val="00940FF5"/>
    <w:rsid w:val="00950CCF"/>
    <w:rsid w:val="009603EF"/>
    <w:rsid w:val="0096300C"/>
    <w:rsid w:val="00965360"/>
    <w:rsid w:val="00965DF4"/>
    <w:rsid w:val="009667D2"/>
    <w:rsid w:val="00967C4B"/>
    <w:rsid w:val="009710DE"/>
    <w:rsid w:val="00974130"/>
    <w:rsid w:val="00977046"/>
    <w:rsid w:val="009778B8"/>
    <w:rsid w:val="00977E2A"/>
    <w:rsid w:val="00980347"/>
    <w:rsid w:val="0098357D"/>
    <w:rsid w:val="009836D3"/>
    <w:rsid w:val="0098462E"/>
    <w:rsid w:val="00984C6F"/>
    <w:rsid w:val="00987F38"/>
    <w:rsid w:val="00994098"/>
    <w:rsid w:val="00997360"/>
    <w:rsid w:val="009A0FC2"/>
    <w:rsid w:val="009A1662"/>
    <w:rsid w:val="009A1D45"/>
    <w:rsid w:val="009A25E1"/>
    <w:rsid w:val="009A6957"/>
    <w:rsid w:val="009A72A2"/>
    <w:rsid w:val="009B0036"/>
    <w:rsid w:val="009B0999"/>
    <w:rsid w:val="009B26A3"/>
    <w:rsid w:val="009B2D44"/>
    <w:rsid w:val="009B32A1"/>
    <w:rsid w:val="009B395C"/>
    <w:rsid w:val="009B3C42"/>
    <w:rsid w:val="009B5A7B"/>
    <w:rsid w:val="009B6C68"/>
    <w:rsid w:val="009C0CD1"/>
    <w:rsid w:val="009C183B"/>
    <w:rsid w:val="009C1C94"/>
    <w:rsid w:val="009C616F"/>
    <w:rsid w:val="009C7704"/>
    <w:rsid w:val="009C7984"/>
    <w:rsid w:val="009D0756"/>
    <w:rsid w:val="009D2FE1"/>
    <w:rsid w:val="009D690C"/>
    <w:rsid w:val="009E0400"/>
    <w:rsid w:val="009E2B99"/>
    <w:rsid w:val="009E2C85"/>
    <w:rsid w:val="009E5600"/>
    <w:rsid w:val="009E63EB"/>
    <w:rsid w:val="009F2CFF"/>
    <w:rsid w:val="009F3065"/>
    <w:rsid w:val="00A0088C"/>
    <w:rsid w:val="00A00FBC"/>
    <w:rsid w:val="00A02B7E"/>
    <w:rsid w:val="00A05DD2"/>
    <w:rsid w:val="00A11065"/>
    <w:rsid w:val="00A15137"/>
    <w:rsid w:val="00A15790"/>
    <w:rsid w:val="00A15B50"/>
    <w:rsid w:val="00A20D9D"/>
    <w:rsid w:val="00A210E8"/>
    <w:rsid w:val="00A211C7"/>
    <w:rsid w:val="00A217BA"/>
    <w:rsid w:val="00A21F3E"/>
    <w:rsid w:val="00A22B33"/>
    <w:rsid w:val="00A22EB3"/>
    <w:rsid w:val="00A230E9"/>
    <w:rsid w:val="00A33644"/>
    <w:rsid w:val="00A3746C"/>
    <w:rsid w:val="00A37F30"/>
    <w:rsid w:val="00A40D7C"/>
    <w:rsid w:val="00A41663"/>
    <w:rsid w:val="00A4310A"/>
    <w:rsid w:val="00A436EA"/>
    <w:rsid w:val="00A451A6"/>
    <w:rsid w:val="00A45840"/>
    <w:rsid w:val="00A4619B"/>
    <w:rsid w:val="00A505AE"/>
    <w:rsid w:val="00A51001"/>
    <w:rsid w:val="00A527AA"/>
    <w:rsid w:val="00A55408"/>
    <w:rsid w:val="00A5725E"/>
    <w:rsid w:val="00A64C6A"/>
    <w:rsid w:val="00A7130C"/>
    <w:rsid w:val="00A75EB0"/>
    <w:rsid w:val="00A76697"/>
    <w:rsid w:val="00A77E52"/>
    <w:rsid w:val="00A817D6"/>
    <w:rsid w:val="00A817FE"/>
    <w:rsid w:val="00A879A5"/>
    <w:rsid w:val="00A93544"/>
    <w:rsid w:val="00A93D67"/>
    <w:rsid w:val="00A94131"/>
    <w:rsid w:val="00A96D8F"/>
    <w:rsid w:val="00A97529"/>
    <w:rsid w:val="00AA11EF"/>
    <w:rsid w:val="00AA482F"/>
    <w:rsid w:val="00AA70A6"/>
    <w:rsid w:val="00AB03DC"/>
    <w:rsid w:val="00AC0086"/>
    <w:rsid w:val="00AC08F7"/>
    <w:rsid w:val="00AC184F"/>
    <w:rsid w:val="00AC30E5"/>
    <w:rsid w:val="00AC67CE"/>
    <w:rsid w:val="00AD2DA6"/>
    <w:rsid w:val="00AD3784"/>
    <w:rsid w:val="00AD4063"/>
    <w:rsid w:val="00AD42B9"/>
    <w:rsid w:val="00AD55E8"/>
    <w:rsid w:val="00AD6991"/>
    <w:rsid w:val="00AD7B84"/>
    <w:rsid w:val="00AE309F"/>
    <w:rsid w:val="00AE462B"/>
    <w:rsid w:val="00AE51DB"/>
    <w:rsid w:val="00AF0127"/>
    <w:rsid w:val="00AF1FA5"/>
    <w:rsid w:val="00AF29A7"/>
    <w:rsid w:val="00AF683F"/>
    <w:rsid w:val="00B00522"/>
    <w:rsid w:val="00B00540"/>
    <w:rsid w:val="00B049CA"/>
    <w:rsid w:val="00B060A4"/>
    <w:rsid w:val="00B063F5"/>
    <w:rsid w:val="00B0670D"/>
    <w:rsid w:val="00B071B8"/>
    <w:rsid w:val="00B10058"/>
    <w:rsid w:val="00B11516"/>
    <w:rsid w:val="00B118AA"/>
    <w:rsid w:val="00B1300B"/>
    <w:rsid w:val="00B14D6C"/>
    <w:rsid w:val="00B208E0"/>
    <w:rsid w:val="00B21BB0"/>
    <w:rsid w:val="00B25151"/>
    <w:rsid w:val="00B271EC"/>
    <w:rsid w:val="00B274D4"/>
    <w:rsid w:val="00B27EB2"/>
    <w:rsid w:val="00B31ABC"/>
    <w:rsid w:val="00B33BE4"/>
    <w:rsid w:val="00B340B6"/>
    <w:rsid w:val="00B3442A"/>
    <w:rsid w:val="00B34948"/>
    <w:rsid w:val="00B351CE"/>
    <w:rsid w:val="00B45539"/>
    <w:rsid w:val="00B50EE6"/>
    <w:rsid w:val="00B5198D"/>
    <w:rsid w:val="00B53921"/>
    <w:rsid w:val="00B55FBE"/>
    <w:rsid w:val="00B56C32"/>
    <w:rsid w:val="00B600FA"/>
    <w:rsid w:val="00B60EF7"/>
    <w:rsid w:val="00B632B1"/>
    <w:rsid w:val="00B73553"/>
    <w:rsid w:val="00B73F32"/>
    <w:rsid w:val="00B77DB2"/>
    <w:rsid w:val="00B81716"/>
    <w:rsid w:val="00B84E9B"/>
    <w:rsid w:val="00B85A88"/>
    <w:rsid w:val="00B90760"/>
    <w:rsid w:val="00B908F5"/>
    <w:rsid w:val="00B91EAE"/>
    <w:rsid w:val="00B92216"/>
    <w:rsid w:val="00B92455"/>
    <w:rsid w:val="00B929D9"/>
    <w:rsid w:val="00B93CEA"/>
    <w:rsid w:val="00B96E43"/>
    <w:rsid w:val="00BA1ACF"/>
    <w:rsid w:val="00BA3168"/>
    <w:rsid w:val="00BB5CE7"/>
    <w:rsid w:val="00BB6848"/>
    <w:rsid w:val="00BC2795"/>
    <w:rsid w:val="00BC3238"/>
    <w:rsid w:val="00BC613D"/>
    <w:rsid w:val="00BD71C7"/>
    <w:rsid w:val="00BD755D"/>
    <w:rsid w:val="00BE009E"/>
    <w:rsid w:val="00BE3248"/>
    <w:rsid w:val="00BE3EC2"/>
    <w:rsid w:val="00BE3FF9"/>
    <w:rsid w:val="00BE7562"/>
    <w:rsid w:val="00BF26E3"/>
    <w:rsid w:val="00BF3FB8"/>
    <w:rsid w:val="00BF41E3"/>
    <w:rsid w:val="00BF71DB"/>
    <w:rsid w:val="00BF7A8F"/>
    <w:rsid w:val="00C02724"/>
    <w:rsid w:val="00C072DB"/>
    <w:rsid w:val="00C077EF"/>
    <w:rsid w:val="00C07830"/>
    <w:rsid w:val="00C07FD6"/>
    <w:rsid w:val="00C1151E"/>
    <w:rsid w:val="00C13335"/>
    <w:rsid w:val="00C13A70"/>
    <w:rsid w:val="00C13ADE"/>
    <w:rsid w:val="00C14F4F"/>
    <w:rsid w:val="00C171AB"/>
    <w:rsid w:val="00C21BBE"/>
    <w:rsid w:val="00C2243A"/>
    <w:rsid w:val="00C22B28"/>
    <w:rsid w:val="00C2373E"/>
    <w:rsid w:val="00C264EB"/>
    <w:rsid w:val="00C315EC"/>
    <w:rsid w:val="00C31CCE"/>
    <w:rsid w:val="00C31DA3"/>
    <w:rsid w:val="00C33CEA"/>
    <w:rsid w:val="00C36196"/>
    <w:rsid w:val="00C367E4"/>
    <w:rsid w:val="00C379BA"/>
    <w:rsid w:val="00C41448"/>
    <w:rsid w:val="00C42BE4"/>
    <w:rsid w:val="00C46178"/>
    <w:rsid w:val="00C50F56"/>
    <w:rsid w:val="00C56B33"/>
    <w:rsid w:val="00C5706C"/>
    <w:rsid w:val="00C61A4B"/>
    <w:rsid w:val="00C64CE0"/>
    <w:rsid w:val="00C665C3"/>
    <w:rsid w:val="00C74E5E"/>
    <w:rsid w:val="00C74FE6"/>
    <w:rsid w:val="00C759D7"/>
    <w:rsid w:val="00C771E5"/>
    <w:rsid w:val="00C77F64"/>
    <w:rsid w:val="00C80819"/>
    <w:rsid w:val="00C8136D"/>
    <w:rsid w:val="00C8242A"/>
    <w:rsid w:val="00C846E8"/>
    <w:rsid w:val="00C851A5"/>
    <w:rsid w:val="00C9284F"/>
    <w:rsid w:val="00C97561"/>
    <w:rsid w:val="00CA0E2D"/>
    <w:rsid w:val="00CA3F3A"/>
    <w:rsid w:val="00CA4281"/>
    <w:rsid w:val="00CA61E9"/>
    <w:rsid w:val="00CA7669"/>
    <w:rsid w:val="00CB408D"/>
    <w:rsid w:val="00CB4146"/>
    <w:rsid w:val="00CB476C"/>
    <w:rsid w:val="00CB5AD1"/>
    <w:rsid w:val="00CB7D17"/>
    <w:rsid w:val="00CC37CF"/>
    <w:rsid w:val="00CC393E"/>
    <w:rsid w:val="00CC5815"/>
    <w:rsid w:val="00CC6550"/>
    <w:rsid w:val="00CC6630"/>
    <w:rsid w:val="00CC6862"/>
    <w:rsid w:val="00CD0CB3"/>
    <w:rsid w:val="00CD0EAF"/>
    <w:rsid w:val="00CD3FB2"/>
    <w:rsid w:val="00CD5CFE"/>
    <w:rsid w:val="00CD612E"/>
    <w:rsid w:val="00CD67E4"/>
    <w:rsid w:val="00CE0D08"/>
    <w:rsid w:val="00CE41EB"/>
    <w:rsid w:val="00CE7003"/>
    <w:rsid w:val="00CF0249"/>
    <w:rsid w:val="00CF1509"/>
    <w:rsid w:val="00CF18BE"/>
    <w:rsid w:val="00CF24E4"/>
    <w:rsid w:val="00D02273"/>
    <w:rsid w:val="00D03ABF"/>
    <w:rsid w:val="00D05DF1"/>
    <w:rsid w:val="00D061A6"/>
    <w:rsid w:val="00D06623"/>
    <w:rsid w:val="00D06642"/>
    <w:rsid w:val="00D22412"/>
    <w:rsid w:val="00D24A75"/>
    <w:rsid w:val="00D24ED5"/>
    <w:rsid w:val="00D34658"/>
    <w:rsid w:val="00D353B1"/>
    <w:rsid w:val="00D36ABC"/>
    <w:rsid w:val="00D4283F"/>
    <w:rsid w:val="00D44FCE"/>
    <w:rsid w:val="00D45EE2"/>
    <w:rsid w:val="00D52606"/>
    <w:rsid w:val="00D62543"/>
    <w:rsid w:val="00D62A47"/>
    <w:rsid w:val="00D6408B"/>
    <w:rsid w:val="00D667CB"/>
    <w:rsid w:val="00D70942"/>
    <w:rsid w:val="00D70C05"/>
    <w:rsid w:val="00D70C32"/>
    <w:rsid w:val="00D7182F"/>
    <w:rsid w:val="00D71D97"/>
    <w:rsid w:val="00D85007"/>
    <w:rsid w:val="00D867B9"/>
    <w:rsid w:val="00D86F38"/>
    <w:rsid w:val="00D917DC"/>
    <w:rsid w:val="00D93755"/>
    <w:rsid w:val="00D96298"/>
    <w:rsid w:val="00D9633E"/>
    <w:rsid w:val="00DA21A3"/>
    <w:rsid w:val="00DA236B"/>
    <w:rsid w:val="00DA3257"/>
    <w:rsid w:val="00DA6852"/>
    <w:rsid w:val="00DA72FC"/>
    <w:rsid w:val="00DB042C"/>
    <w:rsid w:val="00DB2B39"/>
    <w:rsid w:val="00DB40AC"/>
    <w:rsid w:val="00DB5221"/>
    <w:rsid w:val="00DB5D35"/>
    <w:rsid w:val="00DC2607"/>
    <w:rsid w:val="00DC2982"/>
    <w:rsid w:val="00DC2ADC"/>
    <w:rsid w:val="00DC498C"/>
    <w:rsid w:val="00DC6CF6"/>
    <w:rsid w:val="00DC77F8"/>
    <w:rsid w:val="00DD0119"/>
    <w:rsid w:val="00DD1AD4"/>
    <w:rsid w:val="00DD3B8B"/>
    <w:rsid w:val="00DD4FCA"/>
    <w:rsid w:val="00DD52D9"/>
    <w:rsid w:val="00DD7531"/>
    <w:rsid w:val="00DE14F2"/>
    <w:rsid w:val="00DE1D00"/>
    <w:rsid w:val="00DE2F42"/>
    <w:rsid w:val="00DE5183"/>
    <w:rsid w:val="00DE716F"/>
    <w:rsid w:val="00DF04C1"/>
    <w:rsid w:val="00DF1B28"/>
    <w:rsid w:val="00DF3372"/>
    <w:rsid w:val="00DF5346"/>
    <w:rsid w:val="00DF63EB"/>
    <w:rsid w:val="00DF718D"/>
    <w:rsid w:val="00E0268B"/>
    <w:rsid w:val="00E04A04"/>
    <w:rsid w:val="00E06A96"/>
    <w:rsid w:val="00E079F1"/>
    <w:rsid w:val="00E10FFB"/>
    <w:rsid w:val="00E13FB9"/>
    <w:rsid w:val="00E1460F"/>
    <w:rsid w:val="00E17746"/>
    <w:rsid w:val="00E17E1F"/>
    <w:rsid w:val="00E20768"/>
    <w:rsid w:val="00E20D97"/>
    <w:rsid w:val="00E260F5"/>
    <w:rsid w:val="00E32809"/>
    <w:rsid w:val="00E350D5"/>
    <w:rsid w:val="00E42336"/>
    <w:rsid w:val="00E42A46"/>
    <w:rsid w:val="00E42A90"/>
    <w:rsid w:val="00E44EA2"/>
    <w:rsid w:val="00E47EC1"/>
    <w:rsid w:val="00E50EEC"/>
    <w:rsid w:val="00E51697"/>
    <w:rsid w:val="00E51C7B"/>
    <w:rsid w:val="00E5353F"/>
    <w:rsid w:val="00E54541"/>
    <w:rsid w:val="00E54E0B"/>
    <w:rsid w:val="00E615C3"/>
    <w:rsid w:val="00E65A5F"/>
    <w:rsid w:val="00E71A98"/>
    <w:rsid w:val="00E726C9"/>
    <w:rsid w:val="00E73FA9"/>
    <w:rsid w:val="00E75877"/>
    <w:rsid w:val="00E76AE2"/>
    <w:rsid w:val="00E80549"/>
    <w:rsid w:val="00E80783"/>
    <w:rsid w:val="00E879F5"/>
    <w:rsid w:val="00E87AA9"/>
    <w:rsid w:val="00E87C2A"/>
    <w:rsid w:val="00E87D92"/>
    <w:rsid w:val="00E87F14"/>
    <w:rsid w:val="00E90F99"/>
    <w:rsid w:val="00E92679"/>
    <w:rsid w:val="00E9556A"/>
    <w:rsid w:val="00EA0634"/>
    <w:rsid w:val="00EA1528"/>
    <w:rsid w:val="00EB5102"/>
    <w:rsid w:val="00EC095C"/>
    <w:rsid w:val="00EC0E41"/>
    <w:rsid w:val="00EC133E"/>
    <w:rsid w:val="00EC6062"/>
    <w:rsid w:val="00EC6AEF"/>
    <w:rsid w:val="00ED18DE"/>
    <w:rsid w:val="00ED62A1"/>
    <w:rsid w:val="00ED66AD"/>
    <w:rsid w:val="00ED68CE"/>
    <w:rsid w:val="00ED6CDC"/>
    <w:rsid w:val="00ED7FF9"/>
    <w:rsid w:val="00EE02B5"/>
    <w:rsid w:val="00EE12C6"/>
    <w:rsid w:val="00EE28FB"/>
    <w:rsid w:val="00EE3834"/>
    <w:rsid w:val="00EE52E4"/>
    <w:rsid w:val="00EE5513"/>
    <w:rsid w:val="00EF1C94"/>
    <w:rsid w:val="00EF1F9E"/>
    <w:rsid w:val="00EF2CC3"/>
    <w:rsid w:val="00EF338E"/>
    <w:rsid w:val="00EF4063"/>
    <w:rsid w:val="00EF4B2A"/>
    <w:rsid w:val="00EF6A25"/>
    <w:rsid w:val="00EF7C19"/>
    <w:rsid w:val="00F07BF6"/>
    <w:rsid w:val="00F1142E"/>
    <w:rsid w:val="00F12313"/>
    <w:rsid w:val="00F13915"/>
    <w:rsid w:val="00F155A2"/>
    <w:rsid w:val="00F157AE"/>
    <w:rsid w:val="00F173DB"/>
    <w:rsid w:val="00F23DE3"/>
    <w:rsid w:val="00F30634"/>
    <w:rsid w:val="00F32FEC"/>
    <w:rsid w:val="00F411FA"/>
    <w:rsid w:val="00F44529"/>
    <w:rsid w:val="00F45C58"/>
    <w:rsid w:val="00F47CE5"/>
    <w:rsid w:val="00F5086C"/>
    <w:rsid w:val="00F510C9"/>
    <w:rsid w:val="00F54711"/>
    <w:rsid w:val="00F646C1"/>
    <w:rsid w:val="00F6558F"/>
    <w:rsid w:val="00F662AF"/>
    <w:rsid w:val="00F708AD"/>
    <w:rsid w:val="00F7133C"/>
    <w:rsid w:val="00F73C49"/>
    <w:rsid w:val="00F73FBF"/>
    <w:rsid w:val="00F7481A"/>
    <w:rsid w:val="00F7490D"/>
    <w:rsid w:val="00F75FC7"/>
    <w:rsid w:val="00F768CF"/>
    <w:rsid w:val="00F76CE2"/>
    <w:rsid w:val="00F76FBC"/>
    <w:rsid w:val="00F8260E"/>
    <w:rsid w:val="00F837F3"/>
    <w:rsid w:val="00F844EE"/>
    <w:rsid w:val="00F84AB5"/>
    <w:rsid w:val="00F84DC2"/>
    <w:rsid w:val="00F8604E"/>
    <w:rsid w:val="00F87EF0"/>
    <w:rsid w:val="00F935FE"/>
    <w:rsid w:val="00F953A7"/>
    <w:rsid w:val="00FA27E3"/>
    <w:rsid w:val="00FA6C15"/>
    <w:rsid w:val="00FB1277"/>
    <w:rsid w:val="00FB7ABE"/>
    <w:rsid w:val="00FC10B7"/>
    <w:rsid w:val="00FC18D5"/>
    <w:rsid w:val="00FC75C0"/>
    <w:rsid w:val="00FD1200"/>
    <w:rsid w:val="00FD2F19"/>
    <w:rsid w:val="00FD325B"/>
    <w:rsid w:val="00FD4030"/>
    <w:rsid w:val="00FD663F"/>
    <w:rsid w:val="00FD6EBC"/>
    <w:rsid w:val="00FD74B4"/>
    <w:rsid w:val="00FD7A21"/>
    <w:rsid w:val="00FE3BC7"/>
    <w:rsid w:val="00FE6420"/>
    <w:rsid w:val="00FF4FCF"/>
    <w:rsid w:val="00FF5093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A6"/>
    <w:rPr>
      <w:rFonts w:eastAsia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C6CF6"/>
    <w:pPr>
      <w:keepNext/>
      <w:jc w:val="center"/>
      <w:outlineLvl w:val="1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2A4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42A4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D5CF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CD3FB2"/>
    <w:pPr>
      <w:jc w:val="both"/>
    </w:pPr>
    <w:rPr>
      <w:rFonts w:ascii="Comic Sans MS" w:hAnsi="Comic Sans MS"/>
      <w:sz w:val="24"/>
      <w:lang w:eastAsia="en-US"/>
    </w:rPr>
  </w:style>
  <w:style w:type="paragraph" w:styleId="BodyText">
    <w:name w:val="Body Text"/>
    <w:basedOn w:val="Normal"/>
    <w:link w:val="BodyTextChar"/>
    <w:rsid w:val="00DC6CF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C6CF6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semiHidden/>
    <w:rsid w:val="00DC6CF6"/>
    <w:rPr>
      <w:rFonts w:ascii="Comic Sans MS" w:eastAsia="Times New Roman" w:hAnsi="Comic Sans MS"/>
      <w:b/>
      <w:sz w:val="24"/>
    </w:rPr>
  </w:style>
  <w:style w:type="character" w:styleId="Hyperlink">
    <w:name w:val="Hyperlink"/>
    <w:basedOn w:val="DefaultParagraphFont"/>
    <w:uiPriority w:val="99"/>
    <w:unhideWhenUsed/>
    <w:rsid w:val="00524BA5"/>
    <w:rPr>
      <w:color w:val="0000FF"/>
      <w:u w:val="single"/>
    </w:rPr>
  </w:style>
  <w:style w:type="paragraph" w:styleId="NoSpacing">
    <w:name w:val="No Spacing"/>
    <w:uiPriority w:val="1"/>
    <w:qFormat/>
    <w:rsid w:val="00AB03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7A5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DB6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7A5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A5DB6"/>
    <w:rPr>
      <w:rFonts w:eastAsia="Times New Roman"/>
    </w:rPr>
  </w:style>
  <w:style w:type="paragraph" w:styleId="Revision">
    <w:name w:val="Revision"/>
    <w:hidden/>
    <w:uiPriority w:val="99"/>
    <w:semiHidden/>
    <w:rsid w:val="00751393"/>
    <w:rPr>
      <w:rFonts w:eastAsia="Times New Roman"/>
    </w:rPr>
  </w:style>
  <w:style w:type="table" w:styleId="TableGrid">
    <w:name w:val="Table Grid"/>
    <w:basedOn w:val="TableNormal"/>
    <w:rsid w:val="00F50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rsid w:val="000169F5"/>
    <w:rPr>
      <w:rFonts w:ascii="Comic Sans MS" w:eastAsia="Times New Roman" w:hAnsi="Comic Sans MS"/>
      <w:sz w:val="24"/>
      <w:lang w:eastAsia="en-US"/>
    </w:rPr>
  </w:style>
  <w:style w:type="paragraph" w:customStyle="1" w:styleId="default">
    <w:name w:val="default"/>
    <w:basedOn w:val="Normal"/>
    <w:rsid w:val="00603E3B"/>
    <w:rPr>
      <w:rFonts w:eastAsiaTheme="minorHAnsi"/>
      <w:sz w:val="24"/>
      <w:szCs w:val="24"/>
    </w:rPr>
  </w:style>
  <w:style w:type="paragraph" w:styleId="NormalWeb">
    <w:name w:val="Normal (Web)"/>
    <w:basedOn w:val="Normal"/>
    <w:uiPriority w:val="99"/>
    <w:unhideWhenUsed/>
    <w:rsid w:val="00876B1A"/>
    <w:rPr>
      <w:rFonts w:eastAsiaTheme="minorHAnsi"/>
      <w:sz w:val="24"/>
      <w:szCs w:val="24"/>
    </w:rPr>
  </w:style>
  <w:style w:type="paragraph" w:customStyle="1" w:styleId="Default0">
    <w:name w:val="Default"/>
    <w:rsid w:val="00DE1D0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Body">
    <w:name w:val="Body"/>
    <w:rsid w:val="00420085"/>
    <w:rPr>
      <w:rFonts w:eastAsia="Times New Roman"/>
      <w:color w:val="000000"/>
      <w:u w:color="000000"/>
    </w:rPr>
  </w:style>
  <w:style w:type="character" w:styleId="FollowedHyperlink">
    <w:name w:val="FollowedHyperlink"/>
    <w:basedOn w:val="DefaultParagraphFont"/>
    <w:rsid w:val="00E758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23D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B14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A6"/>
    <w:rPr>
      <w:rFonts w:eastAsia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C6CF6"/>
    <w:pPr>
      <w:keepNext/>
      <w:jc w:val="center"/>
      <w:outlineLvl w:val="1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2A4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42A4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D5CF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CD3FB2"/>
    <w:pPr>
      <w:jc w:val="both"/>
    </w:pPr>
    <w:rPr>
      <w:rFonts w:ascii="Comic Sans MS" w:hAnsi="Comic Sans MS"/>
      <w:sz w:val="24"/>
      <w:lang w:eastAsia="en-US"/>
    </w:rPr>
  </w:style>
  <w:style w:type="paragraph" w:styleId="BodyText">
    <w:name w:val="Body Text"/>
    <w:basedOn w:val="Normal"/>
    <w:link w:val="BodyTextChar"/>
    <w:rsid w:val="00DC6CF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C6CF6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semiHidden/>
    <w:rsid w:val="00DC6CF6"/>
    <w:rPr>
      <w:rFonts w:ascii="Comic Sans MS" w:eastAsia="Times New Roman" w:hAnsi="Comic Sans MS"/>
      <w:b/>
      <w:sz w:val="24"/>
    </w:rPr>
  </w:style>
  <w:style w:type="character" w:styleId="Hyperlink">
    <w:name w:val="Hyperlink"/>
    <w:basedOn w:val="DefaultParagraphFont"/>
    <w:uiPriority w:val="99"/>
    <w:unhideWhenUsed/>
    <w:rsid w:val="00524BA5"/>
    <w:rPr>
      <w:color w:val="0000FF"/>
      <w:u w:val="single"/>
    </w:rPr>
  </w:style>
  <w:style w:type="paragraph" w:styleId="NoSpacing">
    <w:name w:val="No Spacing"/>
    <w:uiPriority w:val="1"/>
    <w:qFormat/>
    <w:rsid w:val="00AB03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7A5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DB6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7A5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A5DB6"/>
    <w:rPr>
      <w:rFonts w:eastAsia="Times New Roman"/>
    </w:rPr>
  </w:style>
  <w:style w:type="paragraph" w:styleId="Revision">
    <w:name w:val="Revision"/>
    <w:hidden/>
    <w:uiPriority w:val="99"/>
    <w:semiHidden/>
    <w:rsid w:val="00751393"/>
    <w:rPr>
      <w:rFonts w:eastAsia="Times New Roman"/>
    </w:rPr>
  </w:style>
  <w:style w:type="table" w:styleId="TableGrid">
    <w:name w:val="Table Grid"/>
    <w:basedOn w:val="TableNormal"/>
    <w:rsid w:val="00F50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rsid w:val="000169F5"/>
    <w:rPr>
      <w:rFonts w:ascii="Comic Sans MS" w:eastAsia="Times New Roman" w:hAnsi="Comic Sans MS"/>
      <w:sz w:val="24"/>
      <w:lang w:eastAsia="en-US"/>
    </w:rPr>
  </w:style>
  <w:style w:type="paragraph" w:customStyle="1" w:styleId="default">
    <w:name w:val="default"/>
    <w:basedOn w:val="Normal"/>
    <w:rsid w:val="00603E3B"/>
    <w:rPr>
      <w:rFonts w:eastAsiaTheme="minorHAnsi"/>
      <w:sz w:val="24"/>
      <w:szCs w:val="24"/>
    </w:rPr>
  </w:style>
  <w:style w:type="paragraph" w:styleId="NormalWeb">
    <w:name w:val="Normal (Web)"/>
    <w:basedOn w:val="Normal"/>
    <w:uiPriority w:val="99"/>
    <w:unhideWhenUsed/>
    <w:rsid w:val="00876B1A"/>
    <w:rPr>
      <w:rFonts w:eastAsiaTheme="minorHAnsi"/>
      <w:sz w:val="24"/>
      <w:szCs w:val="24"/>
    </w:rPr>
  </w:style>
  <w:style w:type="paragraph" w:customStyle="1" w:styleId="Default0">
    <w:name w:val="Default"/>
    <w:rsid w:val="00DE1D0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Body">
    <w:name w:val="Body"/>
    <w:rsid w:val="00420085"/>
    <w:rPr>
      <w:rFonts w:eastAsia="Times New Roman"/>
      <w:color w:val="000000"/>
      <w:u w:color="000000"/>
    </w:rPr>
  </w:style>
  <w:style w:type="character" w:styleId="FollowedHyperlink">
    <w:name w:val="FollowedHyperlink"/>
    <w:basedOn w:val="DefaultParagraphFont"/>
    <w:rsid w:val="00E758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23D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B14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westsussex.gov.uk/jobsinschool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mealelector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cid:C9267B0C-9D6D-465E-B5A8-CD5E5DEF6272@hom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0.jpeg"/><Relationship Id="rId1" Type="http://schemas.openxmlformats.org/officeDocument/2006/relationships/image" Target="media/image9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Microsoft\Windows\Temporary%20Internet%20Files\Content.Outlook\G21V2PVQ\Blank%20School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37774-0122-4498-96AC-CC145EC0F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School Letter</Template>
  <TotalTime>249</TotalTime>
  <Pages>5</Pages>
  <Words>1565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Upper Beeding Primary School</vt:lpstr>
    </vt:vector>
  </TitlesOfParts>
  <Company>WSCC</Company>
  <LinksUpToDate>false</LinksUpToDate>
  <CharactersWithSpaces>11285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 Beeding Primary School</dc:title>
  <dc:creator>head</dc:creator>
  <cp:lastModifiedBy>staff</cp:lastModifiedBy>
  <cp:revision>22</cp:revision>
  <cp:lastPrinted>2018-01-23T11:40:00Z</cp:lastPrinted>
  <dcterms:created xsi:type="dcterms:W3CDTF">2018-01-08T09:41:00Z</dcterms:created>
  <dcterms:modified xsi:type="dcterms:W3CDTF">2018-01-23T11:44:00Z</dcterms:modified>
</cp:coreProperties>
</file>